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</w:tblPr>
      <w:tblGrid>
        <w:gridCol w:w="306"/>
        <w:gridCol w:w="4775"/>
        <w:gridCol w:w="5087"/>
        <w:gridCol w:w="298"/>
      </w:tblGrid>
      <w:tr w:rsidR="00986509" w:rsidRPr="0085192B" w14:paraId="25D53C15" w14:textId="77777777" w:rsidTr="00D4140A">
        <w:trPr>
          <w:trHeight w:val="983"/>
        </w:trPr>
        <w:tc>
          <w:tcPr>
            <w:tcW w:w="171" w:type="pct"/>
            <w:shd w:val="clear" w:color="auto" w:fill="auto"/>
          </w:tcPr>
          <w:p w14:paraId="796E638C" w14:textId="77777777" w:rsidR="00265218" w:rsidRPr="0085192B" w:rsidRDefault="00265218" w:rsidP="0085192B">
            <w:pPr>
              <w:pStyle w:val="Contacts"/>
              <w:rPr>
                <w:sz w:val="24"/>
                <w:szCs w:val="24"/>
              </w:rPr>
            </w:pPr>
          </w:p>
        </w:tc>
        <w:tc>
          <w:tcPr>
            <w:tcW w:w="2257" w:type="pct"/>
            <w:shd w:val="clear" w:color="auto" w:fill="F8935E"/>
            <w:vAlign w:val="center"/>
          </w:tcPr>
          <w:p w14:paraId="1AEDD90A" w14:textId="38A68464" w:rsidR="00265218" w:rsidRPr="0085192B" w:rsidRDefault="00AC1B48" w:rsidP="0085192B">
            <w:pPr>
              <w:pStyle w:val="Contacts"/>
              <w:rPr>
                <w:sz w:val="24"/>
                <w:szCs w:val="24"/>
              </w:rPr>
            </w:pPr>
            <w:r w:rsidRPr="006A0630">
              <w:rPr>
                <w:color w:val="FFFFFF" w:themeColor="background1"/>
                <w:sz w:val="36"/>
                <w:szCs w:val="36"/>
              </w:rPr>
              <w:t>MIND METHOD CLIENT INTAKE FORM</w:t>
            </w:r>
          </w:p>
        </w:tc>
        <w:tc>
          <w:tcPr>
            <w:tcW w:w="2405" w:type="pct"/>
            <w:shd w:val="clear" w:color="auto" w:fill="auto"/>
          </w:tcPr>
          <w:p w14:paraId="31AC0CC1" w14:textId="77777777" w:rsidR="00265218" w:rsidRPr="0085192B" w:rsidRDefault="00265218" w:rsidP="0085192B">
            <w:pPr>
              <w:pStyle w:val="Contacts"/>
              <w:rPr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auto"/>
          </w:tcPr>
          <w:p w14:paraId="307223D4" w14:textId="77777777" w:rsidR="00265218" w:rsidRPr="0085192B" w:rsidRDefault="00265218" w:rsidP="0085192B">
            <w:pPr>
              <w:pStyle w:val="Contacts"/>
              <w:rPr>
                <w:sz w:val="24"/>
                <w:szCs w:val="24"/>
              </w:rPr>
            </w:pPr>
          </w:p>
        </w:tc>
      </w:tr>
      <w:tr w:rsidR="00BC1B68" w:rsidRPr="0085192B" w14:paraId="21C9280F" w14:textId="77777777" w:rsidTr="00D4140A">
        <w:trPr>
          <w:trHeight w:val="288"/>
        </w:trPr>
        <w:tc>
          <w:tcPr>
            <w:tcW w:w="171" w:type="pct"/>
            <w:shd w:val="clear" w:color="auto" w:fill="auto"/>
          </w:tcPr>
          <w:p w14:paraId="006EB0B9" w14:textId="77777777" w:rsidR="00BC1B68" w:rsidRPr="0085192B" w:rsidRDefault="00BC1B68" w:rsidP="0085192B">
            <w:pPr>
              <w:pStyle w:val="Contacts"/>
              <w:rPr>
                <w:sz w:val="24"/>
                <w:szCs w:val="24"/>
              </w:rPr>
            </w:pPr>
          </w:p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6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0A0" w:firstRow="1" w:lastRow="0" w:firstColumn="1" w:lastColumn="0" w:noHBand="0" w:noVBand="0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226"/>
              <w:gridCol w:w="300"/>
              <w:gridCol w:w="961"/>
              <w:gridCol w:w="238"/>
              <w:gridCol w:w="62"/>
              <w:gridCol w:w="3065"/>
              <w:gridCol w:w="378"/>
            </w:tblGrid>
            <w:tr w:rsidR="00986509" w:rsidRPr="0085192B" w14:paraId="453DF86A" w14:textId="77777777" w:rsidTr="00D4140A">
              <w:trPr>
                <w:gridAfter w:val="1"/>
                <w:wAfter w:w="378" w:type="dxa"/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  <w:shd w:val="clear" w:color="auto" w:fill="auto"/>
                </w:tcPr>
                <w:p w14:paraId="33C7F533" w14:textId="77777777" w:rsidR="00C23EDF" w:rsidRPr="0085192B" w:rsidRDefault="00C23EDF" w:rsidP="0085192B">
                  <w:pPr>
                    <w:pStyle w:val="Contacts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  <w:shd w:val="clear" w:color="auto" w:fill="auto"/>
                </w:tcPr>
                <w:p w14:paraId="19166631" w14:textId="77777777" w:rsidR="00C23EDF" w:rsidRPr="0085192B" w:rsidRDefault="00C23EDF" w:rsidP="0085192B">
                  <w:pPr>
                    <w:pStyle w:val="Contacts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767" w:type="dxa"/>
                  <w:gridSpan w:val="9"/>
                  <w:tcBorders>
                    <w:bottom w:val="single" w:sz="4" w:space="0" w:color="808080" w:themeColor="background1" w:themeShade="80"/>
                  </w:tcBorders>
                  <w:shd w:val="clear" w:color="auto" w:fill="auto"/>
                </w:tcPr>
                <w:p w14:paraId="0B5B3647" w14:textId="77777777" w:rsidR="00C23EDF" w:rsidRPr="0085192B" w:rsidRDefault="00C23EDF" w:rsidP="0085192B">
                  <w:pPr>
                    <w:pStyle w:val="Contacts"/>
                    <w:rPr>
                      <w:sz w:val="24"/>
                      <w:szCs w:val="24"/>
                    </w:rPr>
                  </w:pPr>
                </w:p>
              </w:tc>
            </w:tr>
            <w:tr w:rsidR="00986509" w:rsidRPr="0085192B" w14:paraId="6F1E8465" w14:textId="77777777" w:rsidTr="00D4140A">
              <w:trPr>
                <w:gridAfter w:val="1"/>
                <w:wAfter w:w="378" w:type="dxa"/>
              </w:trPr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  <w:shd w:val="clear" w:color="auto" w:fill="auto"/>
                </w:tcPr>
                <w:p w14:paraId="756FE44E" w14:textId="77777777" w:rsidR="00C23EDF" w:rsidRPr="0085192B" w:rsidRDefault="00F56083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bCs/>
                        <w:sz w:val="24"/>
                        <w:szCs w:val="24"/>
                      </w:rPr>
                      <w:id w:val="-1025244187"/>
                      <w:placeholder>
                        <w:docPart w:val="EB9EB92C15C04F4BBDF70B203F6E9DD7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C23EDF" w:rsidRPr="0085192B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lang w:bidi="en-GB"/>
                        </w:rPr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  <w:shd w:val="clear" w:color="auto" w:fill="auto"/>
                </w:tcPr>
                <w:p w14:paraId="60967075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767" w:type="dxa"/>
                  <w:gridSpan w:val="9"/>
                  <w:tcBorders>
                    <w:top w:val="single" w:sz="4" w:space="0" w:color="808080" w:themeColor="background1" w:themeShade="80"/>
                  </w:tcBorders>
                  <w:shd w:val="clear" w:color="auto" w:fill="auto"/>
                </w:tcPr>
                <w:p w14:paraId="0665168B" w14:textId="77777777" w:rsidR="00C23EDF" w:rsidRPr="0085192B" w:rsidRDefault="00F56083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bCs/>
                        <w:sz w:val="24"/>
                        <w:szCs w:val="24"/>
                      </w:rPr>
                      <w:id w:val="-1132778625"/>
                      <w:placeholder>
                        <w:docPart w:val="AE663D3042153F429F6F4C6C1A80BD12"/>
                      </w:placeholder>
                      <w15:appearance w15:val="hidden"/>
                      <w:text/>
                    </w:sdtPr>
                    <w:sdtContent>
                      <w:r w:rsidR="00C23EDF" w:rsidRPr="0085192B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Practitioner Name</w:t>
                      </w:r>
                    </w:sdtContent>
                  </w:sdt>
                </w:p>
              </w:tc>
            </w:tr>
            <w:tr w:rsidR="00986509" w:rsidRPr="0085192B" w14:paraId="16DBA897" w14:textId="77777777" w:rsidTr="00D4140A">
              <w:tc>
                <w:tcPr>
                  <w:tcW w:w="4642" w:type="dxa"/>
                  <w:gridSpan w:val="6"/>
                  <w:tcBorders>
                    <w:bottom w:val="single" w:sz="4" w:space="0" w:color="808080" w:themeColor="background1" w:themeShade="80"/>
                  </w:tcBorders>
                  <w:shd w:val="clear" w:color="auto" w:fill="auto"/>
                </w:tcPr>
                <w:p w14:paraId="00CA15D9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  <w:shd w:val="clear" w:color="auto" w:fill="auto"/>
                </w:tcPr>
                <w:p w14:paraId="63B4E2BF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04" w:type="dxa"/>
                  <w:gridSpan w:val="5"/>
                  <w:tcBorders>
                    <w:bottom w:val="single" w:sz="4" w:space="0" w:color="808080" w:themeColor="background1" w:themeShade="80"/>
                  </w:tcBorders>
                  <w:shd w:val="clear" w:color="auto" w:fill="auto"/>
                </w:tcPr>
                <w:p w14:paraId="2D6BAD14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986509" w:rsidRPr="0085192B" w14:paraId="3D6EBBE1" w14:textId="77777777" w:rsidTr="00D4140A">
              <w:trPr>
                <w:trHeight w:val="454"/>
              </w:trPr>
              <w:tc>
                <w:tcPr>
                  <w:tcW w:w="4642" w:type="dxa"/>
                  <w:gridSpan w:val="6"/>
                  <w:tcBorders>
                    <w:top w:val="single" w:sz="4" w:space="0" w:color="808080" w:themeColor="background1" w:themeShade="80"/>
                  </w:tcBorders>
                  <w:shd w:val="clear" w:color="auto" w:fill="auto"/>
                </w:tcPr>
                <w:p w14:paraId="03DF77E9" w14:textId="77777777" w:rsidR="00C23EDF" w:rsidRPr="0085192B" w:rsidRDefault="00F56083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bCs/>
                        <w:sz w:val="24"/>
                        <w:szCs w:val="24"/>
                      </w:rPr>
                      <w:id w:val="1744913636"/>
                      <w:placeholder>
                        <w:docPart w:val="5D5F5E21F828F745909FBE665109DD4B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C23EDF" w:rsidRPr="0085192B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lang w:bidi="en-GB"/>
                        </w:rPr>
                        <w:t>Client Name</w:t>
                      </w:r>
                    </w:sdtContent>
                  </w:sdt>
                </w:p>
              </w:tc>
              <w:tc>
                <w:tcPr>
                  <w:tcW w:w="300" w:type="dxa"/>
                  <w:shd w:val="clear" w:color="auto" w:fill="auto"/>
                </w:tcPr>
                <w:p w14:paraId="2F07CAF6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</w:tcBorders>
                  <w:shd w:val="clear" w:color="auto" w:fill="auto"/>
                </w:tcPr>
                <w:p w14:paraId="59020460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Health Insurance Company Name</w:t>
                  </w:r>
                </w:p>
              </w:tc>
            </w:tr>
            <w:tr w:rsidR="00986509" w:rsidRPr="0085192B" w14:paraId="64B90944" w14:textId="77777777" w:rsidTr="00D4140A">
              <w:trPr>
                <w:gridAfter w:val="1"/>
                <w:wAfter w:w="378" w:type="dxa"/>
                <w:trHeight w:val="397"/>
              </w:trPr>
              <w:tc>
                <w:tcPr>
                  <w:tcW w:w="9268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auto"/>
                  <w:vAlign w:val="center"/>
                </w:tcPr>
                <w:p w14:paraId="5C2A7AE2" w14:textId="77777777" w:rsidR="00C23EDF" w:rsidRPr="0085192B" w:rsidRDefault="00F56083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bCs/>
                        <w:sz w:val="24"/>
                        <w:szCs w:val="24"/>
                      </w:rPr>
                      <w:id w:val="-288976243"/>
                      <w:placeholder>
                        <w:docPart w:val="1968A1B3D634FF44A6582D62EBB2C36E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C23EDF" w:rsidRPr="0085192B">
                        <w:rPr>
                          <w:rFonts w:ascii="Arial Narrow" w:hAnsi="Arial Narrow"/>
                          <w:b/>
                          <w:bCs/>
                          <w:color w:val="F8935E"/>
                          <w:sz w:val="24"/>
                          <w:szCs w:val="24"/>
                          <w:lang w:bidi="en-GB"/>
                        </w:rPr>
                        <w:t>Client Information</w:t>
                      </w:r>
                    </w:sdtContent>
                  </w:sdt>
                </w:p>
              </w:tc>
            </w:tr>
            <w:tr w:rsidR="00986509" w:rsidRPr="0085192B" w14:paraId="46C98F15" w14:textId="77777777" w:rsidTr="00D4140A">
              <w:trPr>
                <w:gridAfter w:val="1"/>
                <w:wAfter w:w="378" w:type="dxa"/>
                <w:trHeight w:val="57"/>
              </w:trPr>
              <w:tc>
                <w:tcPr>
                  <w:tcW w:w="9268" w:type="dxa"/>
                  <w:gridSpan w:val="11"/>
                  <w:tcBorders>
                    <w:top w:val="single" w:sz="24" w:space="0" w:color="1F497D" w:themeColor="text2"/>
                  </w:tcBorders>
                  <w:shd w:val="clear" w:color="auto" w:fill="auto"/>
                </w:tcPr>
                <w:p w14:paraId="29A55563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85192B" w:rsidRPr="0085192B" w14:paraId="2F5248D0" w14:textId="77777777" w:rsidTr="00D4140A">
              <w:trPr>
                <w:gridAfter w:val="1"/>
                <w:wAfter w:w="378" w:type="dxa"/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  <w:shd w:val="clear" w:color="auto" w:fill="auto"/>
                </w:tcPr>
                <w:p w14:paraId="3D82E37C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gridSpan w:val="2"/>
                  <w:shd w:val="clear" w:color="auto" w:fill="auto"/>
                </w:tcPr>
                <w:p w14:paraId="615DD121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487" w:type="dxa"/>
                  <w:gridSpan w:val="3"/>
                  <w:tcBorders>
                    <w:bottom w:val="single" w:sz="4" w:space="0" w:color="808080" w:themeColor="background1" w:themeShade="80"/>
                  </w:tcBorders>
                  <w:shd w:val="clear" w:color="auto" w:fill="auto"/>
                </w:tcPr>
                <w:p w14:paraId="672CCAF5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gridSpan w:val="2"/>
                  <w:shd w:val="clear" w:color="auto" w:fill="auto"/>
                </w:tcPr>
                <w:p w14:paraId="3C730F64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  <w:shd w:val="clear" w:color="auto" w:fill="auto"/>
                </w:tcPr>
                <w:p w14:paraId="252248DF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986509" w:rsidRPr="0085192B" w14:paraId="70765130" w14:textId="77777777" w:rsidTr="00D4140A">
              <w:trPr>
                <w:gridAfter w:val="1"/>
                <w:wAfter w:w="378" w:type="dxa"/>
                <w:trHeight w:val="346"/>
              </w:trPr>
              <w:tc>
                <w:tcPr>
                  <w:tcW w:w="3385" w:type="dxa"/>
                  <w:gridSpan w:val="4"/>
                  <w:shd w:val="clear" w:color="auto" w:fill="auto"/>
                </w:tcPr>
                <w:p w14:paraId="02C01714" w14:textId="77777777" w:rsidR="00C23EDF" w:rsidRPr="0085192B" w:rsidRDefault="00F56083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bCs/>
                        <w:sz w:val="24"/>
                        <w:szCs w:val="24"/>
                      </w:rPr>
                      <w:id w:val="1601451819"/>
                      <w:placeholder>
                        <w:docPart w:val="B630EC9C2C2F3D42B78BC3D3F4B9DCBD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C23EDF" w:rsidRPr="0085192B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lang w:bidi="en-GB"/>
                        </w:rPr>
                        <w:t>Home phone number</w:t>
                      </w:r>
                    </w:sdtContent>
                  </w:sdt>
                </w:p>
              </w:tc>
              <w:tc>
                <w:tcPr>
                  <w:tcW w:w="2756" w:type="dxa"/>
                  <w:gridSpan w:val="5"/>
                  <w:shd w:val="clear" w:color="auto" w:fill="auto"/>
                </w:tcPr>
                <w:p w14:paraId="1E4200A2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Mobile</w:t>
                  </w:r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  <w:shd w:val="clear" w:color="auto" w:fill="auto"/>
                </w:tcPr>
                <w:p w14:paraId="651EFA54" w14:textId="77777777" w:rsidR="00C23EDF" w:rsidRPr="0085192B" w:rsidRDefault="00F56083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bCs/>
                        <w:sz w:val="24"/>
                        <w:szCs w:val="24"/>
                      </w:rPr>
                      <w:id w:val="266198939"/>
                      <w:placeholder>
                        <w:docPart w:val="9364E896D4FB414CA0063B54C518F958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C23EDF" w:rsidRPr="0085192B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lang w:bidi="en-GB"/>
                        </w:rPr>
                        <w:t>Email address</w:t>
                      </w:r>
                    </w:sdtContent>
                  </w:sdt>
                </w:p>
              </w:tc>
            </w:tr>
            <w:tr w:rsidR="00986509" w:rsidRPr="0085192B" w14:paraId="0506BBAE" w14:textId="77777777" w:rsidTr="00D4140A">
              <w:trPr>
                <w:gridAfter w:val="1"/>
                <w:wAfter w:w="378" w:type="dxa"/>
                <w:trHeight w:val="414"/>
              </w:trPr>
              <w:tc>
                <w:tcPr>
                  <w:tcW w:w="9268" w:type="dxa"/>
                  <w:gridSpan w:val="11"/>
                  <w:tcBorders>
                    <w:bottom w:val="single" w:sz="4" w:space="0" w:color="808080" w:themeColor="background1" w:themeShade="80"/>
                  </w:tcBorders>
                  <w:shd w:val="clear" w:color="auto" w:fill="auto"/>
                </w:tcPr>
                <w:p w14:paraId="06159521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986509" w:rsidRPr="0085192B" w14:paraId="26D9AB0E" w14:textId="77777777" w:rsidTr="00D4140A">
              <w:trPr>
                <w:gridAfter w:val="1"/>
                <w:wAfter w:w="378" w:type="dxa"/>
                <w:trHeight w:val="346"/>
              </w:trPr>
              <w:tc>
                <w:tcPr>
                  <w:tcW w:w="9268" w:type="dxa"/>
                  <w:gridSpan w:val="11"/>
                  <w:tcBorders>
                    <w:top w:val="single" w:sz="4" w:space="0" w:color="808080" w:themeColor="background1" w:themeShade="80"/>
                  </w:tcBorders>
                  <w:shd w:val="clear" w:color="auto" w:fill="auto"/>
                </w:tcPr>
                <w:p w14:paraId="6E5AA786" w14:textId="77777777" w:rsidR="00C23EDF" w:rsidRPr="0085192B" w:rsidRDefault="00F56083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bCs/>
                        <w:sz w:val="24"/>
                        <w:szCs w:val="24"/>
                      </w:rPr>
                      <w:id w:val="-181676382"/>
                      <w:placeholder>
                        <w:docPart w:val="A281DFEB2BBB27479CB1D458FCCB4899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C23EDF" w:rsidRPr="0085192B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lang w:bidi="en-GB"/>
                        </w:rPr>
                        <w:t>Address</w:t>
                      </w:r>
                    </w:sdtContent>
                  </w:sdt>
                </w:p>
              </w:tc>
            </w:tr>
            <w:tr w:rsidR="0085192B" w:rsidRPr="0085192B" w14:paraId="398C672D" w14:textId="77777777" w:rsidTr="00D4140A">
              <w:trPr>
                <w:gridAfter w:val="1"/>
                <w:wAfter w:w="378" w:type="dxa"/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  <w:shd w:val="clear" w:color="auto" w:fill="auto"/>
                </w:tcPr>
                <w:p w14:paraId="0783F6CE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gridSpan w:val="2"/>
                  <w:shd w:val="clear" w:color="auto" w:fill="auto"/>
                </w:tcPr>
                <w:p w14:paraId="6C9FF195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487" w:type="dxa"/>
                  <w:gridSpan w:val="3"/>
                  <w:tcBorders>
                    <w:bottom w:val="single" w:sz="4" w:space="0" w:color="808080" w:themeColor="background1" w:themeShade="80"/>
                  </w:tcBorders>
                  <w:shd w:val="clear" w:color="auto" w:fill="auto"/>
                </w:tcPr>
                <w:p w14:paraId="4F03DC89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gridSpan w:val="2"/>
                  <w:shd w:val="clear" w:color="auto" w:fill="auto"/>
                </w:tcPr>
                <w:p w14:paraId="623053E7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  <w:shd w:val="clear" w:color="auto" w:fill="auto"/>
                </w:tcPr>
                <w:p w14:paraId="730FA07A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85192B" w:rsidRPr="0085192B" w14:paraId="1604DD76" w14:textId="77777777" w:rsidTr="00D4140A">
              <w:trPr>
                <w:gridAfter w:val="1"/>
                <w:wAfter w:w="378" w:type="dxa"/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  <w:shd w:val="clear" w:color="auto" w:fill="auto"/>
                </w:tcPr>
                <w:p w14:paraId="5A5EF0C1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Town/City</w:t>
                  </w:r>
                </w:p>
              </w:tc>
              <w:tc>
                <w:tcPr>
                  <w:tcW w:w="300" w:type="dxa"/>
                  <w:gridSpan w:val="2"/>
                  <w:shd w:val="clear" w:color="auto" w:fill="auto"/>
                </w:tcPr>
                <w:p w14:paraId="0746F9ED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487" w:type="dxa"/>
                  <w:gridSpan w:val="3"/>
                  <w:tcBorders>
                    <w:top w:val="single" w:sz="4" w:space="0" w:color="808080" w:themeColor="background1" w:themeShade="80"/>
                  </w:tcBorders>
                  <w:shd w:val="clear" w:color="auto" w:fill="auto"/>
                </w:tcPr>
                <w:p w14:paraId="48EEBC75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County</w:t>
                  </w:r>
                </w:p>
              </w:tc>
              <w:tc>
                <w:tcPr>
                  <w:tcW w:w="300" w:type="dxa"/>
                  <w:gridSpan w:val="2"/>
                  <w:shd w:val="clear" w:color="auto" w:fill="auto"/>
                </w:tcPr>
                <w:p w14:paraId="09C0B9A9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  <w:shd w:val="clear" w:color="auto" w:fill="auto"/>
                </w:tcPr>
                <w:p w14:paraId="419F441D" w14:textId="77777777" w:rsidR="00C23EDF" w:rsidRPr="0085192B" w:rsidRDefault="00F56083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bCs/>
                        <w:sz w:val="24"/>
                        <w:szCs w:val="24"/>
                      </w:rPr>
                      <w:id w:val="-719584446"/>
                      <w:placeholder>
                        <w:docPart w:val="894A30D8503FE646A124151D6BA1EA27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C23EDF" w:rsidRPr="0085192B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lang w:bidi="en-GB"/>
                        </w:rPr>
                        <w:t>Postcode</w:t>
                      </w:r>
                    </w:sdtContent>
                  </w:sdt>
                </w:p>
              </w:tc>
            </w:tr>
            <w:tr w:rsidR="00986509" w:rsidRPr="0085192B" w14:paraId="3CA71543" w14:textId="77777777" w:rsidTr="00D4140A">
              <w:trPr>
                <w:gridAfter w:val="1"/>
                <w:wAfter w:w="378" w:type="dxa"/>
                <w:trHeight w:val="346"/>
              </w:trPr>
              <w:tc>
                <w:tcPr>
                  <w:tcW w:w="9268" w:type="dxa"/>
                  <w:gridSpan w:val="11"/>
                  <w:tcBorders>
                    <w:bottom w:val="single" w:sz="4" w:space="0" w:color="808080" w:themeColor="background1" w:themeShade="80"/>
                  </w:tcBorders>
                  <w:shd w:val="clear" w:color="auto" w:fill="auto"/>
                </w:tcPr>
                <w:p w14:paraId="1632DABA" w14:textId="77777777" w:rsidR="00C23EDF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  <w:p w14:paraId="53B0B1F0" w14:textId="0128D2FD" w:rsidR="008E5B25" w:rsidRPr="0085192B" w:rsidRDefault="008E5B25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986509" w:rsidRPr="0085192B" w14:paraId="7A40E629" w14:textId="77777777" w:rsidTr="00D4140A">
              <w:trPr>
                <w:gridAfter w:val="1"/>
                <w:wAfter w:w="378" w:type="dxa"/>
                <w:trHeight w:val="346"/>
              </w:trPr>
              <w:tc>
                <w:tcPr>
                  <w:tcW w:w="9268" w:type="dxa"/>
                  <w:gridSpan w:val="11"/>
                  <w:tcBorders>
                    <w:top w:val="single" w:sz="4" w:space="0" w:color="808080" w:themeColor="background1" w:themeShade="80"/>
                  </w:tcBorders>
                  <w:shd w:val="clear" w:color="auto" w:fill="auto"/>
                </w:tcPr>
                <w:p w14:paraId="70E77358" w14:textId="77777777" w:rsidR="00C23EDF" w:rsidRPr="0085192B" w:rsidRDefault="00F56083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bCs/>
                        <w:sz w:val="24"/>
                        <w:szCs w:val="24"/>
                      </w:rPr>
                      <w:id w:val="-1453471301"/>
                      <w:placeholder>
                        <w:docPart w:val="A58B69FD408C984897F0CFF115F94C1F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C23EDF" w:rsidRPr="0085192B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lang w:bidi="en-GB"/>
                        </w:rPr>
                        <w:t>Occupation/Business Type</w:t>
                      </w:r>
                    </w:sdtContent>
                  </w:sdt>
                </w:p>
              </w:tc>
            </w:tr>
            <w:tr w:rsidR="00986509" w:rsidRPr="0085192B" w14:paraId="3BF83EC0" w14:textId="77777777" w:rsidTr="00D4140A">
              <w:trPr>
                <w:trHeight w:val="346"/>
              </w:trPr>
              <w:tc>
                <w:tcPr>
                  <w:tcW w:w="4642" w:type="dxa"/>
                  <w:gridSpan w:val="6"/>
                  <w:tcBorders>
                    <w:bottom w:val="single" w:sz="4" w:space="0" w:color="808080" w:themeColor="background1" w:themeShade="80"/>
                  </w:tcBorders>
                  <w:shd w:val="clear" w:color="auto" w:fill="auto"/>
                </w:tcPr>
                <w:p w14:paraId="1E017496" w14:textId="77777777" w:rsidR="00C23EDF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  <w:p w14:paraId="26CAA204" w14:textId="37FDC87F" w:rsidR="008E5B25" w:rsidRPr="0085192B" w:rsidRDefault="008E5B25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</w:tcPr>
                <w:p w14:paraId="46B63551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04" w:type="dxa"/>
                  <w:gridSpan w:val="5"/>
                  <w:tcBorders>
                    <w:bottom w:val="single" w:sz="4" w:space="0" w:color="808080" w:themeColor="background1" w:themeShade="80"/>
                  </w:tcBorders>
                  <w:shd w:val="clear" w:color="auto" w:fill="auto"/>
                </w:tcPr>
                <w:p w14:paraId="5728314D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85192B" w:rsidRPr="0085192B" w14:paraId="44745325" w14:textId="77777777" w:rsidTr="00D4140A">
              <w:trPr>
                <w:trHeight w:val="346"/>
              </w:trPr>
              <w:tc>
                <w:tcPr>
                  <w:tcW w:w="4642" w:type="dxa"/>
                  <w:gridSpan w:val="6"/>
                  <w:tcBorders>
                    <w:top w:val="single" w:sz="4" w:space="0" w:color="808080" w:themeColor="background1" w:themeShade="80"/>
                  </w:tcBorders>
                  <w:shd w:val="clear" w:color="auto" w:fill="auto"/>
                </w:tcPr>
                <w:p w14:paraId="3D8C152E" w14:textId="77777777" w:rsidR="00C23EDF" w:rsidRPr="0085192B" w:rsidRDefault="00F56083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bCs/>
                        <w:sz w:val="24"/>
                        <w:szCs w:val="24"/>
                      </w:rPr>
                      <w:id w:val="2049412905"/>
                      <w:placeholder>
                        <w:docPart w:val="3EAF2EEE4DBB914B83983124C1E8C090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C23EDF" w:rsidRPr="0085192B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lang w:bidi="en-GB"/>
                        </w:rPr>
                        <w:t>DOB</w:t>
                      </w:r>
                    </w:sdtContent>
                  </w:sdt>
                </w:p>
              </w:tc>
              <w:tc>
                <w:tcPr>
                  <w:tcW w:w="300" w:type="dxa"/>
                  <w:shd w:val="clear" w:color="auto" w:fill="auto"/>
                </w:tcPr>
                <w:p w14:paraId="42155FDA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</w:tcBorders>
                  <w:shd w:val="clear" w:color="auto" w:fill="auto"/>
                </w:tcPr>
                <w:p w14:paraId="490AF561" w14:textId="77777777" w:rsidR="00C23EDF" w:rsidRPr="0085192B" w:rsidRDefault="00F56083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bCs/>
                        <w:sz w:val="24"/>
                        <w:szCs w:val="24"/>
                      </w:rPr>
                      <w:id w:val="-1082526067"/>
                      <w:placeholder>
                        <w:docPart w:val="E11210AAE2278B4DB13CF5AD105F3C3C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C23EDF" w:rsidRPr="0085192B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lang w:bidi="en-GB"/>
                        </w:rPr>
                        <w:t>Gender</w:t>
                      </w:r>
                    </w:sdtContent>
                  </w:sdt>
                </w:p>
              </w:tc>
            </w:tr>
            <w:tr w:rsidR="00986509" w:rsidRPr="0085192B" w14:paraId="6A1FEDA1" w14:textId="77777777" w:rsidTr="00D4140A">
              <w:trPr>
                <w:trHeight w:val="346"/>
              </w:trPr>
              <w:tc>
                <w:tcPr>
                  <w:tcW w:w="4642" w:type="dxa"/>
                  <w:gridSpan w:val="6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45331DA" w14:textId="77777777" w:rsidR="00C23EDF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  <w:p w14:paraId="3DA6822A" w14:textId="6C4F96A5" w:rsidR="008E5B25" w:rsidRPr="0085192B" w:rsidRDefault="008E5B25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</w:tcPr>
                <w:p w14:paraId="37DC694A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04" w:type="dxa"/>
                  <w:gridSpan w:val="5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DC0022B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986509" w:rsidRPr="0085192B" w14:paraId="407ABCB4" w14:textId="77777777" w:rsidTr="00D4140A">
              <w:trPr>
                <w:trHeight w:val="346"/>
              </w:trPr>
              <w:tc>
                <w:tcPr>
                  <w:tcW w:w="4642" w:type="dxa"/>
                  <w:gridSpan w:val="6"/>
                  <w:tcBorders>
                    <w:top w:val="single" w:sz="4" w:space="0" w:color="auto"/>
                  </w:tcBorders>
                  <w:shd w:val="clear" w:color="auto" w:fill="auto"/>
                </w:tcPr>
                <w:p w14:paraId="2F3BFA49" w14:textId="680BC1DB" w:rsidR="00C23EDF" w:rsidRPr="0085192B" w:rsidRDefault="00C547A0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Referred by?</w:t>
                  </w:r>
                </w:p>
              </w:tc>
              <w:tc>
                <w:tcPr>
                  <w:tcW w:w="300" w:type="dxa"/>
                  <w:shd w:val="clear" w:color="auto" w:fill="auto"/>
                </w:tcPr>
                <w:p w14:paraId="2AFD7C84" w14:textId="77777777" w:rsidR="00C23EDF" w:rsidRPr="0085192B" w:rsidRDefault="00C23EDF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auto"/>
                  </w:tcBorders>
                  <w:shd w:val="clear" w:color="auto" w:fill="auto"/>
                </w:tcPr>
                <w:p w14:paraId="31D7D7B3" w14:textId="2929EC78" w:rsidR="00C23EDF" w:rsidRPr="0085192B" w:rsidRDefault="00C547A0" w:rsidP="0085192B">
                  <w:pPr>
                    <w:pStyle w:val="Contacts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New Client? (Y/N)</w:t>
                  </w:r>
                </w:p>
              </w:tc>
            </w:tr>
          </w:tbl>
          <w:p w14:paraId="317E5A70" w14:textId="77777777" w:rsidR="00BC1B68" w:rsidRPr="0085192B" w:rsidRDefault="00BC1B68" w:rsidP="0085192B">
            <w:pPr>
              <w:pStyle w:val="Contacts"/>
              <w:rPr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auto"/>
          </w:tcPr>
          <w:p w14:paraId="57603B20" w14:textId="77777777" w:rsidR="00BC1B68" w:rsidRPr="0085192B" w:rsidRDefault="00BC1B68" w:rsidP="0085192B">
            <w:pPr>
              <w:pStyle w:val="Contacts"/>
              <w:rPr>
                <w:sz w:val="24"/>
                <w:szCs w:val="24"/>
              </w:rPr>
            </w:pPr>
          </w:p>
        </w:tc>
      </w:tr>
      <w:tr w:rsidR="00265218" w:rsidRPr="0085192B" w14:paraId="2B490D84" w14:textId="77777777" w:rsidTr="00D4140A">
        <w:trPr>
          <w:trHeight w:val="9908"/>
        </w:trPr>
        <w:tc>
          <w:tcPr>
            <w:tcW w:w="171" w:type="pct"/>
            <w:shd w:val="clear" w:color="auto" w:fill="auto"/>
          </w:tcPr>
          <w:p w14:paraId="3D12991F" w14:textId="77777777" w:rsidR="00265218" w:rsidRPr="0085192B" w:rsidRDefault="00265218" w:rsidP="0085192B">
            <w:pPr>
              <w:pStyle w:val="Contacts"/>
              <w:rPr>
                <w:sz w:val="24"/>
                <w:szCs w:val="24"/>
              </w:rPr>
            </w:pPr>
          </w:p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685"/>
              <w:gridCol w:w="4951"/>
            </w:tblGrid>
            <w:tr w:rsidR="00D4140A" w:rsidRPr="0085192B" w14:paraId="18C2EB97" w14:textId="77777777" w:rsidTr="00C547A0">
              <w:tc>
                <w:tcPr>
                  <w:tcW w:w="4685" w:type="dxa"/>
                </w:tcPr>
                <w:p w14:paraId="1517BF42" w14:textId="77777777" w:rsidR="00D4140A" w:rsidRPr="0085192B" w:rsidRDefault="00C547A0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Age of 1</w:t>
                  </w: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  <w:vertAlign w:val="superscript"/>
                    </w:rPr>
                    <w:t>st</w:t>
                  </w: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 xml:space="preserve"> migraine attack?</w:t>
                  </w:r>
                </w:p>
                <w:p w14:paraId="5311C3C5" w14:textId="45742E0F" w:rsidR="00C547A0" w:rsidRPr="0085192B" w:rsidRDefault="00C547A0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951" w:type="dxa"/>
                </w:tcPr>
                <w:p w14:paraId="63CDBEDA" w14:textId="77777777" w:rsidR="00D4140A" w:rsidRPr="0085192B" w:rsidRDefault="00C547A0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Trigger of 1</w:t>
                  </w: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  <w:vertAlign w:val="superscript"/>
                    </w:rPr>
                    <w:t>st</w:t>
                  </w: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 xml:space="preserve"> migraine attack?</w:t>
                  </w:r>
                </w:p>
                <w:p w14:paraId="4510B14C" w14:textId="77777777" w:rsidR="00622639" w:rsidRPr="0085192B" w:rsidRDefault="00622639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  <w:p w14:paraId="6B904564" w14:textId="671FABDA" w:rsidR="00622639" w:rsidRPr="0085192B" w:rsidRDefault="00622639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D4140A" w:rsidRPr="0085192B" w14:paraId="4229A72F" w14:textId="77777777" w:rsidTr="00C547A0">
              <w:tc>
                <w:tcPr>
                  <w:tcW w:w="4685" w:type="dxa"/>
                </w:tcPr>
                <w:p w14:paraId="5AEB57C2" w14:textId="77777777" w:rsidR="00D4140A" w:rsidRPr="0085192B" w:rsidRDefault="00C547A0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Other family members suffer from migraines?</w:t>
                  </w:r>
                </w:p>
                <w:p w14:paraId="3CD9C60C" w14:textId="77777777" w:rsidR="00622639" w:rsidRPr="0085192B" w:rsidRDefault="00622639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  <w:p w14:paraId="08D4C6D1" w14:textId="119283DF" w:rsidR="00622639" w:rsidRPr="0085192B" w:rsidRDefault="00622639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951" w:type="dxa"/>
                </w:tcPr>
                <w:p w14:paraId="76777C0E" w14:textId="77777777" w:rsidR="00D4140A" w:rsidRPr="0085192B" w:rsidRDefault="00C547A0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How many days/</w:t>
                  </w:r>
                  <w:proofErr w:type="gramStart"/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month</w:t>
                  </w:r>
                  <w:proofErr w:type="gramEnd"/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 xml:space="preserve"> do you have attacks?</w:t>
                  </w:r>
                </w:p>
                <w:p w14:paraId="65DBF3ED" w14:textId="5CA30EB1" w:rsidR="00C547A0" w:rsidRPr="0085192B" w:rsidRDefault="00C547A0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D4140A" w:rsidRPr="0085192B" w14:paraId="3E9A5A5F" w14:textId="77777777" w:rsidTr="00C547A0">
              <w:tc>
                <w:tcPr>
                  <w:tcW w:w="4685" w:type="dxa"/>
                </w:tcPr>
                <w:p w14:paraId="14B9E16A" w14:textId="77777777" w:rsidR="00D4140A" w:rsidRPr="0085192B" w:rsidRDefault="00C547A0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How long does your migraine last on average?</w:t>
                  </w:r>
                </w:p>
                <w:p w14:paraId="52FF98FB" w14:textId="43C91866" w:rsidR="00622639" w:rsidRPr="0085192B" w:rsidRDefault="00622639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951" w:type="dxa"/>
                </w:tcPr>
                <w:p w14:paraId="1625782A" w14:textId="77777777" w:rsidR="00D4140A" w:rsidRPr="0085192B" w:rsidRDefault="00622639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What’s the distribution (in %) per side: (Please estimate a percentage left and right)</w:t>
                  </w:r>
                </w:p>
                <w:p w14:paraId="3F24A094" w14:textId="77777777" w:rsidR="00622639" w:rsidRDefault="00622639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  <w:p w14:paraId="329CA608" w14:textId="2D1CA64D" w:rsidR="0085192B" w:rsidRPr="0085192B" w:rsidRDefault="0085192B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D4140A" w:rsidRPr="0085192B" w14:paraId="5505A851" w14:textId="77777777" w:rsidTr="00C547A0">
              <w:tc>
                <w:tcPr>
                  <w:tcW w:w="4685" w:type="dxa"/>
                </w:tcPr>
                <w:p w14:paraId="01E247C0" w14:textId="42F4C8D3" w:rsidR="00C547A0" w:rsidRPr="0085192B" w:rsidRDefault="00C547A0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 xml:space="preserve">Where do you experience </w:t>
                  </w:r>
                  <w:proofErr w:type="gramStart"/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the majority of</w:t>
                  </w:r>
                  <w:proofErr w:type="gramEnd"/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 xml:space="preserve"> your migraine pain? (</w:t>
                  </w:r>
                  <w:r w:rsidR="00622639"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Please</w:t>
                  </w: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 xml:space="preserve"> describe)</w:t>
                  </w:r>
                </w:p>
                <w:p w14:paraId="05C691D5" w14:textId="28DAE5CE" w:rsidR="00C547A0" w:rsidRPr="0085192B" w:rsidRDefault="007D4224" w:rsidP="0085192B">
                  <w:pPr>
                    <w:pStyle w:val="Contacts"/>
                    <w:numPr>
                      <w:ilvl w:val="0"/>
                      <w:numId w:val="22"/>
                    </w:numPr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 xml:space="preserve">Behind your eye </w:t>
                  </w:r>
                  <w:r w:rsidR="00C547A0" w:rsidRPr="0085192B">
                    <w:rPr>
                      <w:rFonts w:ascii="Arial Narrow" w:hAnsi="Arial Narrow"/>
                      <w:sz w:val="24"/>
                      <w:szCs w:val="24"/>
                    </w:rPr>
                    <w:t>(left)</w:t>
                  </w:r>
                </w:p>
                <w:p w14:paraId="2DD53AEC" w14:textId="7DA6ED4A" w:rsidR="00C547A0" w:rsidRPr="0085192B" w:rsidRDefault="007D4224" w:rsidP="0085192B">
                  <w:pPr>
                    <w:pStyle w:val="Contacts"/>
                    <w:numPr>
                      <w:ilvl w:val="0"/>
                      <w:numId w:val="22"/>
                    </w:numPr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Above your eyebrow (left)</w:t>
                  </w:r>
                </w:p>
                <w:p w14:paraId="68423F75" w14:textId="3C77A26E" w:rsidR="00C547A0" w:rsidRPr="0085192B" w:rsidRDefault="007D4224" w:rsidP="0085192B">
                  <w:pPr>
                    <w:pStyle w:val="Contacts"/>
                    <w:numPr>
                      <w:ilvl w:val="0"/>
                      <w:numId w:val="22"/>
                    </w:numPr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On the temple (left)</w:t>
                  </w:r>
                </w:p>
                <w:p w14:paraId="50894F88" w14:textId="7C07A579" w:rsidR="00C547A0" w:rsidRPr="0085192B" w:rsidRDefault="007D4224" w:rsidP="0085192B">
                  <w:pPr>
                    <w:pStyle w:val="Contacts"/>
                    <w:numPr>
                      <w:ilvl w:val="0"/>
                      <w:numId w:val="22"/>
                    </w:numPr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On the back of your head (left)</w:t>
                  </w:r>
                </w:p>
                <w:p w14:paraId="3EBD010D" w14:textId="3825A7B6" w:rsidR="00C547A0" w:rsidRPr="0085192B" w:rsidRDefault="007D4224" w:rsidP="0085192B">
                  <w:pPr>
                    <w:pStyle w:val="Contacts"/>
                    <w:numPr>
                      <w:ilvl w:val="0"/>
                      <w:numId w:val="22"/>
                    </w:numPr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Nose</w:t>
                  </w:r>
                </w:p>
                <w:p w14:paraId="73DE3818" w14:textId="674595AB" w:rsidR="00C547A0" w:rsidRPr="0085192B" w:rsidRDefault="007D4224" w:rsidP="0085192B">
                  <w:pPr>
                    <w:pStyle w:val="Contacts"/>
                    <w:numPr>
                      <w:ilvl w:val="0"/>
                      <w:numId w:val="22"/>
                    </w:numPr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Behind your eye (right)</w:t>
                  </w:r>
                </w:p>
                <w:p w14:paraId="2F1AF1E5" w14:textId="4E73F926" w:rsidR="00C547A0" w:rsidRPr="0085192B" w:rsidRDefault="007D4224" w:rsidP="0085192B">
                  <w:pPr>
                    <w:pStyle w:val="Contacts"/>
                    <w:numPr>
                      <w:ilvl w:val="0"/>
                      <w:numId w:val="22"/>
                    </w:numPr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Above your eyebrow (right)</w:t>
                  </w:r>
                </w:p>
                <w:p w14:paraId="37BEBDBA" w14:textId="32EB6EA5" w:rsidR="00C547A0" w:rsidRPr="0085192B" w:rsidRDefault="007D4224" w:rsidP="0085192B">
                  <w:pPr>
                    <w:pStyle w:val="Contacts"/>
                    <w:numPr>
                      <w:ilvl w:val="0"/>
                      <w:numId w:val="22"/>
                    </w:numPr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On the temple (right)</w:t>
                  </w:r>
                </w:p>
                <w:p w14:paraId="4289C3B5" w14:textId="116D435C" w:rsidR="007D4224" w:rsidRPr="007D4224" w:rsidRDefault="007D4224" w:rsidP="007D4224">
                  <w:pPr>
                    <w:pStyle w:val="Contacts"/>
                    <w:numPr>
                      <w:ilvl w:val="0"/>
                      <w:numId w:val="22"/>
                    </w:numPr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On the back of your head (right)</w:t>
                  </w:r>
                </w:p>
              </w:tc>
              <w:tc>
                <w:tcPr>
                  <w:tcW w:w="4951" w:type="dxa"/>
                </w:tcPr>
                <w:p w14:paraId="3A25BE63" w14:textId="75A8266F" w:rsidR="00D4140A" w:rsidRPr="0085192B" w:rsidRDefault="00622639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How painful are your migraine attacks?</w:t>
                  </w: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br/>
                    <w:t>(On a scale of 1-10, with 1 being no pain and 10 being excruciating pain)</w:t>
                  </w:r>
                </w:p>
              </w:tc>
            </w:tr>
            <w:tr w:rsidR="00D4140A" w:rsidRPr="0085192B" w14:paraId="24745421" w14:textId="77777777" w:rsidTr="00C547A0">
              <w:tc>
                <w:tcPr>
                  <w:tcW w:w="4685" w:type="dxa"/>
                </w:tcPr>
                <w:p w14:paraId="5CF55176" w14:textId="77777777" w:rsidR="00D4140A" w:rsidRPr="0085192B" w:rsidRDefault="00C547A0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Is your migraine related to changes in the weather?</w:t>
                  </w:r>
                </w:p>
                <w:p w14:paraId="3607883C" w14:textId="380F74E2" w:rsidR="00622639" w:rsidRPr="0085192B" w:rsidRDefault="007D4224" w:rsidP="0085192B">
                  <w:pPr>
                    <w:pStyle w:val="Contacts"/>
                    <w:numPr>
                      <w:ilvl w:val="0"/>
                      <w:numId w:val="23"/>
                    </w:numPr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Always</w:t>
                  </w:r>
                </w:p>
                <w:p w14:paraId="5A02390A" w14:textId="6244C7CA" w:rsidR="00622639" w:rsidRPr="0085192B" w:rsidRDefault="007D4224" w:rsidP="0085192B">
                  <w:pPr>
                    <w:pStyle w:val="Contacts"/>
                    <w:numPr>
                      <w:ilvl w:val="0"/>
                      <w:numId w:val="23"/>
                    </w:numPr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Sometimes</w:t>
                  </w:r>
                </w:p>
                <w:p w14:paraId="551708C9" w14:textId="4DA8A04D" w:rsidR="00622639" w:rsidRPr="0085192B" w:rsidRDefault="007D4224" w:rsidP="0085192B">
                  <w:pPr>
                    <w:pStyle w:val="Contacts"/>
                    <w:numPr>
                      <w:ilvl w:val="0"/>
                      <w:numId w:val="23"/>
                    </w:numPr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Never</w:t>
                  </w:r>
                </w:p>
              </w:tc>
              <w:tc>
                <w:tcPr>
                  <w:tcW w:w="4951" w:type="dxa"/>
                </w:tcPr>
                <w:p w14:paraId="12BFD62D" w14:textId="77777777" w:rsidR="00C547A0" w:rsidRPr="0085192B" w:rsidRDefault="00C547A0" w:rsidP="0085192B">
                  <w:pPr>
                    <w:pStyle w:val="Contacts"/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Do you wake up at night due to migraine pain?</w:t>
                  </w:r>
                </w:p>
                <w:p w14:paraId="7EFADF37" w14:textId="749BADB5" w:rsidR="00622639" w:rsidRPr="0085192B" w:rsidRDefault="007D4224" w:rsidP="0085192B">
                  <w:pPr>
                    <w:pStyle w:val="Contacts"/>
                    <w:numPr>
                      <w:ilvl w:val="0"/>
                      <w:numId w:val="24"/>
                    </w:numPr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Always</w:t>
                  </w:r>
                </w:p>
                <w:p w14:paraId="79523830" w14:textId="7CF6A4E3" w:rsidR="00622639" w:rsidRPr="0085192B" w:rsidRDefault="007D4224" w:rsidP="0085192B">
                  <w:pPr>
                    <w:pStyle w:val="Contacts"/>
                    <w:numPr>
                      <w:ilvl w:val="0"/>
                      <w:numId w:val="24"/>
                    </w:numPr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Often</w:t>
                  </w:r>
                </w:p>
                <w:p w14:paraId="62428957" w14:textId="044BE3F1" w:rsidR="00622639" w:rsidRPr="0085192B" w:rsidRDefault="007D4224" w:rsidP="0085192B">
                  <w:pPr>
                    <w:pStyle w:val="Contacts"/>
                    <w:numPr>
                      <w:ilvl w:val="0"/>
                      <w:numId w:val="24"/>
                    </w:numPr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Sometimes</w:t>
                  </w:r>
                </w:p>
                <w:p w14:paraId="6FB8ED4B" w14:textId="7DA8A9F6" w:rsidR="00D4140A" w:rsidRPr="0085192B" w:rsidRDefault="007D4224" w:rsidP="0085192B">
                  <w:pPr>
                    <w:pStyle w:val="Contacts"/>
                    <w:numPr>
                      <w:ilvl w:val="0"/>
                      <w:numId w:val="24"/>
                    </w:numPr>
                    <w:jc w:val="left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Never</w:t>
                  </w:r>
                </w:p>
              </w:tc>
            </w:tr>
          </w:tbl>
          <w:p w14:paraId="06ECDD8C" w14:textId="77777777" w:rsidR="00265218" w:rsidRPr="0085192B" w:rsidRDefault="00265218" w:rsidP="0085192B">
            <w:pPr>
              <w:pStyle w:val="Contacts"/>
              <w:rPr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auto"/>
          </w:tcPr>
          <w:p w14:paraId="47FC0B44" w14:textId="77777777" w:rsidR="00265218" w:rsidRPr="0085192B" w:rsidRDefault="00265218" w:rsidP="0085192B">
            <w:pPr>
              <w:pStyle w:val="Contacts"/>
              <w:rPr>
                <w:sz w:val="24"/>
                <w:szCs w:val="24"/>
              </w:rPr>
            </w:pPr>
          </w:p>
        </w:tc>
      </w:tr>
    </w:tbl>
    <w:p w14:paraId="2C984451" w14:textId="16D5EBAB" w:rsidR="00622639" w:rsidRDefault="00622639" w:rsidP="0085192B">
      <w:pPr>
        <w:pStyle w:val="Contacts"/>
      </w:pPr>
    </w:p>
    <w:p w14:paraId="27BEC15C" w14:textId="77777777" w:rsidR="00622639" w:rsidRDefault="00622639" w:rsidP="0085192B">
      <w:pPr>
        <w:pStyle w:val="Contacts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4973"/>
      </w:tblGrid>
      <w:tr w:rsidR="00622639" w14:paraId="27C20518" w14:textId="77777777" w:rsidTr="0085192B">
        <w:tc>
          <w:tcPr>
            <w:tcW w:w="5228" w:type="dxa"/>
          </w:tcPr>
          <w:p w14:paraId="07BFD444" w14:textId="77777777" w:rsidR="00987013" w:rsidRPr="0085192B" w:rsidRDefault="00987013" w:rsidP="0085192B">
            <w:pPr>
              <w:pStyle w:val="Contacts"/>
              <w:jc w:val="left"/>
              <w:rPr>
                <w:rFonts w:ascii="Arial Narrow" w:hAnsi="Arial Narrow"/>
                <w:sz w:val="24"/>
                <w:szCs w:val="24"/>
              </w:rPr>
            </w:pPr>
          </w:p>
          <w:p w14:paraId="1FACA50A" w14:textId="65945CFA" w:rsidR="00622639" w:rsidRPr="0085192B" w:rsidRDefault="00622639" w:rsidP="0085192B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5192B">
              <w:rPr>
                <w:rFonts w:ascii="Arial Narrow" w:hAnsi="Arial Narrow"/>
                <w:b/>
                <w:bCs/>
                <w:sz w:val="24"/>
                <w:szCs w:val="24"/>
              </w:rPr>
              <w:t>Have you ever suffered one or more of the following symptoms before or during a migraine attack?</w:t>
            </w:r>
            <w:r w:rsidRPr="0085192B">
              <w:rPr>
                <w:rFonts w:ascii="Arial Narrow" w:hAnsi="Arial Narrow"/>
                <w:b/>
                <w:bCs/>
                <w:sz w:val="24"/>
                <w:szCs w:val="24"/>
              </w:rPr>
              <w:br/>
            </w:r>
          </w:p>
          <w:p w14:paraId="3D442F6C" w14:textId="17D51321" w:rsidR="00622639" w:rsidRPr="0085192B" w:rsidRDefault="00622639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Vomiting</w:t>
            </w:r>
          </w:p>
          <w:p w14:paraId="7BDC2450" w14:textId="644B84D2" w:rsidR="00622639" w:rsidRPr="0085192B" w:rsidRDefault="00622639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Vomiting combined with diarrhoea</w:t>
            </w:r>
          </w:p>
          <w:p w14:paraId="476A0859" w14:textId="40335018" w:rsidR="00622639" w:rsidRPr="0085192B" w:rsidRDefault="00622639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Diarrhoea (without vomiting)</w:t>
            </w:r>
          </w:p>
          <w:p w14:paraId="49CF1EC4" w14:textId="0B948077" w:rsidR="00622639" w:rsidRPr="0085192B" w:rsidRDefault="00622639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Watering eyes</w:t>
            </w:r>
          </w:p>
          <w:p w14:paraId="29DC1647" w14:textId="5B10FD3E" w:rsidR="00622639" w:rsidRPr="0085192B" w:rsidRDefault="00622639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Dizziness</w:t>
            </w:r>
          </w:p>
          <w:p w14:paraId="7B4F69CC" w14:textId="35D00D37" w:rsidR="00622639" w:rsidRPr="0085192B" w:rsidRDefault="00622639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Swelling of the eyelids</w:t>
            </w:r>
          </w:p>
          <w:p w14:paraId="309AA64E" w14:textId="0997BAB8" w:rsidR="00622639" w:rsidRPr="0085192B" w:rsidRDefault="00622639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Problems concentrating</w:t>
            </w:r>
          </w:p>
          <w:p w14:paraId="37EAC718" w14:textId="1CE2E01D" w:rsidR="00622639" w:rsidRPr="0085192B" w:rsidRDefault="00622639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Numbness in the skin</w:t>
            </w:r>
          </w:p>
          <w:p w14:paraId="44E4A581" w14:textId="46BC8603" w:rsidR="00622639" w:rsidRPr="0085192B" w:rsidRDefault="00622639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Sight disorders (double vision, flashes, zigzag lines, blurred vision, other)</w:t>
            </w:r>
          </w:p>
          <w:p w14:paraId="12AE3223" w14:textId="496DF3E3" w:rsidR="00622639" w:rsidRPr="0085192B" w:rsidRDefault="00622639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Nausea</w:t>
            </w:r>
          </w:p>
          <w:p w14:paraId="3FC62E40" w14:textId="1A321A4B" w:rsidR="00622639" w:rsidRPr="0085192B" w:rsidRDefault="00622639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Sensitivity to light</w:t>
            </w:r>
          </w:p>
          <w:p w14:paraId="30E9164E" w14:textId="0F276606" w:rsidR="00622639" w:rsidRPr="0085192B" w:rsidRDefault="00622639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Sensitivity to noise</w:t>
            </w:r>
          </w:p>
          <w:p w14:paraId="79098BFE" w14:textId="75819F30" w:rsidR="00622639" w:rsidRPr="0085192B" w:rsidRDefault="00622639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Muscle weakness</w:t>
            </w:r>
          </w:p>
          <w:p w14:paraId="7E4C916C" w14:textId="08C4D852" w:rsidR="00622639" w:rsidRPr="0085192B" w:rsidRDefault="00622639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Increased sweating</w:t>
            </w:r>
          </w:p>
          <w:p w14:paraId="5A73C9B4" w14:textId="02AB7A37" w:rsidR="00622639" w:rsidRPr="0085192B" w:rsidRDefault="00622639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Speech defects</w:t>
            </w:r>
          </w:p>
          <w:p w14:paraId="270DE6C5" w14:textId="077C3AD8" w:rsidR="00622639" w:rsidRPr="0085192B" w:rsidRDefault="00622639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Loss of consciousness (fainting)</w:t>
            </w:r>
          </w:p>
          <w:p w14:paraId="5B5AC804" w14:textId="43EA200D" w:rsidR="00622639" w:rsidRPr="0085192B" w:rsidRDefault="00622639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Increased nasal secretion</w:t>
            </w:r>
          </w:p>
          <w:p w14:paraId="44B820FD" w14:textId="07DC6A4F" w:rsidR="00622639" w:rsidRDefault="00622639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Low blood sugar</w:t>
            </w:r>
          </w:p>
          <w:p w14:paraId="03478364" w14:textId="2930E340" w:rsidR="00D02647" w:rsidRPr="0085192B" w:rsidRDefault="00D02647" w:rsidP="0085192B">
            <w:pPr>
              <w:pStyle w:val="Contacts"/>
              <w:numPr>
                <w:ilvl w:val="0"/>
                <w:numId w:val="1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Other, please state…</w:t>
            </w:r>
          </w:p>
          <w:p w14:paraId="0242F88A" w14:textId="77777777" w:rsidR="00622639" w:rsidRPr="0085192B" w:rsidRDefault="00622639" w:rsidP="0085192B">
            <w:pPr>
              <w:pStyle w:val="Contacts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73" w:type="dxa"/>
          </w:tcPr>
          <w:p w14:paraId="3963BE20" w14:textId="77777777" w:rsidR="00987013" w:rsidRPr="0085192B" w:rsidRDefault="00987013" w:rsidP="0085192B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  <w:p w14:paraId="327D4DF9" w14:textId="653EE854" w:rsidR="00622639" w:rsidRPr="0085192B" w:rsidRDefault="00622639" w:rsidP="0085192B">
            <w:pPr>
              <w:pStyle w:val="Contacts"/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b/>
                <w:bCs/>
                <w:sz w:val="24"/>
                <w:szCs w:val="24"/>
              </w:rPr>
              <w:t>Do you suffer from increased sensitivity to pain before or during a migraine attack (allodynia)?</w:t>
            </w:r>
            <w:r w:rsidRPr="0085192B">
              <w:rPr>
                <w:rFonts w:ascii="Arial Narrow" w:hAnsi="Arial Narrow"/>
                <w:sz w:val="24"/>
                <w:szCs w:val="24"/>
              </w:rPr>
              <w:br/>
            </w:r>
          </w:p>
          <w:p w14:paraId="0C251836" w14:textId="4721EE5B" w:rsidR="00622639" w:rsidRPr="0085192B" w:rsidRDefault="00622639" w:rsidP="007D4224">
            <w:pPr>
              <w:pStyle w:val="Contacts"/>
              <w:numPr>
                <w:ilvl w:val="0"/>
                <w:numId w:val="19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My hair 'feels' painful</w:t>
            </w:r>
          </w:p>
          <w:p w14:paraId="061E7F6D" w14:textId="646BAF8D" w:rsidR="00622639" w:rsidRPr="0085192B" w:rsidRDefault="00622639" w:rsidP="007D4224">
            <w:pPr>
              <w:pStyle w:val="Contacts"/>
              <w:numPr>
                <w:ilvl w:val="0"/>
                <w:numId w:val="19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 xml:space="preserve">I </w:t>
            </w:r>
            <w:proofErr w:type="gramStart"/>
            <w:r w:rsidRPr="0085192B">
              <w:rPr>
                <w:rFonts w:ascii="Arial Narrow" w:hAnsi="Arial Narrow"/>
                <w:sz w:val="24"/>
                <w:szCs w:val="24"/>
              </w:rPr>
              <w:t>have to</w:t>
            </w:r>
            <w:proofErr w:type="gramEnd"/>
            <w:r w:rsidRPr="0085192B">
              <w:rPr>
                <w:rFonts w:ascii="Arial Narrow" w:hAnsi="Arial Narrow"/>
                <w:sz w:val="24"/>
                <w:szCs w:val="24"/>
              </w:rPr>
              <w:t xml:space="preserve"> wear my hair down or put it up (remove hairclips, hairbands,</w:t>
            </w:r>
            <w:r w:rsidR="00772685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85192B">
              <w:rPr>
                <w:rFonts w:ascii="Arial Narrow" w:hAnsi="Arial Narrow"/>
                <w:sz w:val="24"/>
                <w:szCs w:val="24"/>
              </w:rPr>
              <w:t>etc.)</w:t>
            </w:r>
          </w:p>
          <w:p w14:paraId="5B0B27BA" w14:textId="5B7628E1" w:rsidR="00622639" w:rsidRPr="0085192B" w:rsidRDefault="00622639" w:rsidP="007D4224">
            <w:pPr>
              <w:pStyle w:val="Contacts"/>
              <w:numPr>
                <w:ilvl w:val="0"/>
                <w:numId w:val="19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I no longer use hair curlers/straighteners</w:t>
            </w:r>
          </w:p>
          <w:p w14:paraId="55FFEE13" w14:textId="5F0B28DC" w:rsidR="00622639" w:rsidRPr="0085192B" w:rsidRDefault="00622639" w:rsidP="007D4224">
            <w:pPr>
              <w:pStyle w:val="Contacts"/>
              <w:numPr>
                <w:ilvl w:val="0"/>
                <w:numId w:val="19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I sometimes let my hair float in the bath to get some relief from my headache</w:t>
            </w:r>
          </w:p>
          <w:p w14:paraId="565D3122" w14:textId="4A2B7A0E" w:rsidR="00622639" w:rsidRPr="0085192B" w:rsidRDefault="00622639" w:rsidP="007D4224">
            <w:pPr>
              <w:pStyle w:val="Contacts"/>
              <w:numPr>
                <w:ilvl w:val="0"/>
                <w:numId w:val="19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 xml:space="preserve">I </w:t>
            </w:r>
            <w:proofErr w:type="gramStart"/>
            <w:r w:rsidRPr="0085192B">
              <w:rPr>
                <w:rFonts w:ascii="Arial Narrow" w:hAnsi="Arial Narrow"/>
                <w:sz w:val="24"/>
                <w:szCs w:val="24"/>
              </w:rPr>
              <w:t>have to</w:t>
            </w:r>
            <w:proofErr w:type="gramEnd"/>
            <w:r w:rsidRPr="0085192B">
              <w:rPr>
                <w:rFonts w:ascii="Arial Narrow" w:hAnsi="Arial Narrow"/>
                <w:sz w:val="24"/>
                <w:szCs w:val="24"/>
              </w:rPr>
              <w:t xml:space="preserve"> cut my long hair off in order to reduce the weight on my scalp</w:t>
            </w:r>
          </w:p>
          <w:p w14:paraId="5032C436" w14:textId="00F647C7" w:rsidR="00622639" w:rsidRPr="0085192B" w:rsidRDefault="00622639" w:rsidP="007D4224">
            <w:pPr>
              <w:pStyle w:val="Contacts"/>
              <w:numPr>
                <w:ilvl w:val="0"/>
                <w:numId w:val="19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The feeling of rain/showers/water falling on my head is painful</w:t>
            </w:r>
          </w:p>
          <w:p w14:paraId="469E23CF" w14:textId="21E93189" w:rsidR="00622639" w:rsidRPr="0085192B" w:rsidRDefault="00622639" w:rsidP="007D4224">
            <w:pPr>
              <w:pStyle w:val="Contacts"/>
              <w:numPr>
                <w:ilvl w:val="0"/>
                <w:numId w:val="19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I find it painful to wear anything on my head (</w:t>
            </w:r>
            <w:proofErr w:type="gramStart"/>
            <w:r w:rsidRPr="0085192B">
              <w:rPr>
                <w:rFonts w:ascii="Arial Narrow" w:hAnsi="Arial Narrow"/>
                <w:sz w:val="24"/>
                <w:szCs w:val="24"/>
              </w:rPr>
              <w:t>e.g.</w:t>
            </w:r>
            <w:proofErr w:type="gramEnd"/>
            <w:r w:rsidRPr="0085192B">
              <w:rPr>
                <w:rFonts w:ascii="Arial Narrow" w:hAnsi="Arial Narrow"/>
                <w:sz w:val="24"/>
                <w:szCs w:val="24"/>
              </w:rPr>
              <w:t xml:space="preserve"> hat</w:t>
            </w:r>
            <w:r w:rsidR="00786ABA">
              <w:rPr>
                <w:rFonts w:ascii="Arial Narrow" w:hAnsi="Arial Narrow"/>
                <w:sz w:val="24"/>
                <w:szCs w:val="24"/>
              </w:rPr>
              <w:t>, glasses</w:t>
            </w:r>
            <w:r w:rsidRPr="0085192B">
              <w:rPr>
                <w:rFonts w:ascii="Arial Narrow" w:hAnsi="Arial Narrow"/>
                <w:sz w:val="24"/>
                <w:szCs w:val="24"/>
              </w:rPr>
              <w:t>)</w:t>
            </w:r>
          </w:p>
          <w:p w14:paraId="3BD08E06" w14:textId="545A5BCD" w:rsidR="00622639" w:rsidRPr="0085192B" w:rsidRDefault="00622639" w:rsidP="007D4224">
            <w:pPr>
              <w:pStyle w:val="Contacts"/>
              <w:numPr>
                <w:ilvl w:val="0"/>
                <w:numId w:val="19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Eye shadow is uncomfortable</w:t>
            </w:r>
          </w:p>
          <w:p w14:paraId="4AE53D24" w14:textId="2980AF6F" w:rsidR="00622639" w:rsidRPr="0085192B" w:rsidRDefault="00622639" w:rsidP="007D4224">
            <w:pPr>
              <w:pStyle w:val="Contacts"/>
              <w:numPr>
                <w:ilvl w:val="0"/>
                <w:numId w:val="19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I cannot wear headphones during my migraine attack</w:t>
            </w:r>
          </w:p>
          <w:p w14:paraId="57677A6C" w14:textId="48D70C64" w:rsidR="00622639" w:rsidRPr="0085192B" w:rsidRDefault="00622639" w:rsidP="007D4224">
            <w:pPr>
              <w:pStyle w:val="Contacts"/>
              <w:numPr>
                <w:ilvl w:val="0"/>
                <w:numId w:val="19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During a migraine attack, I find wearing blankets uncomfortable</w:t>
            </w:r>
          </w:p>
          <w:p w14:paraId="37D0741A" w14:textId="7D0334B6" w:rsidR="00622639" w:rsidRPr="0085192B" w:rsidRDefault="00622639" w:rsidP="007D4224">
            <w:pPr>
              <w:pStyle w:val="Contacts"/>
              <w:numPr>
                <w:ilvl w:val="0"/>
                <w:numId w:val="19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My fingers feel painful on contact with everyday items</w:t>
            </w:r>
          </w:p>
          <w:p w14:paraId="5302CE61" w14:textId="7F0A28E4" w:rsidR="00622639" w:rsidRDefault="00622639" w:rsidP="007D4224">
            <w:pPr>
              <w:pStyle w:val="Contacts"/>
              <w:numPr>
                <w:ilvl w:val="0"/>
                <w:numId w:val="19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My sensitivity to pain has increased over recent years</w:t>
            </w:r>
          </w:p>
          <w:p w14:paraId="698D7967" w14:textId="1E7245DE" w:rsidR="007D4224" w:rsidRDefault="007D4224" w:rsidP="007D4224">
            <w:pPr>
              <w:pStyle w:val="Contacts"/>
              <w:numPr>
                <w:ilvl w:val="0"/>
                <w:numId w:val="19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Other, please state…</w:t>
            </w:r>
          </w:p>
          <w:p w14:paraId="0E32374F" w14:textId="77777777" w:rsidR="007D4224" w:rsidRDefault="007D4224" w:rsidP="007D4224">
            <w:pPr>
              <w:pStyle w:val="Contacts"/>
              <w:ind w:left="720"/>
              <w:jc w:val="left"/>
              <w:rPr>
                <w:rFonts w:ascii="Arial Narrow" w:hAnsi="Arial Narrow"/>
                <w:sz w:val="24"/>
                <w:szCs w:val="24"/>
              </w:rPr>
            </w:pPr>
          </w:p>
          <w:p w14:paraId="430F1EAD" w14:textId="77777777" w:rsidR="007D4224" w:rsidRPr="007D4224" w:rsidRDefault="007D4224" w:rsidP="007D4224">
            <w:pPr>
              <w:pStyle w:val="Contacts"/>
              <w:jc w:val="left"/>
              <w:rPr>
                <w:rFonts w:ascii="Arial Narrow" w:hAnsi="Arial Narrow"/>
                <w:sz w:val="24"/>
                <w:szCs w:val="24"/>
              </w:rPr>
            </w:pPr>
          </w:p>
          <w:p w14:paraId="5E456860" w14:textId="77777777" w:rsidR="00622639" w:rsidRPr="0085192B" w:rsidRDefault="00622639" w:rsidP="0085192B">
            <w:pPr>
              <w:pStyle w:val="Contacts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27663397" w14:textId="121C0CFE" w:rsidR="00987013" w:rsidRDefault="00987013" w:rsidP="0085192B">
      <w:pPr>
        <w:pStyle w:val="Contacts"/>
      </w:pPr>
    </w:p>
    <w:p w14:paraId="592B3568" w14:textId="77777777" w:rsidR="00987013" w:rsidRDefault="00987013" w:rsidP="0085192B">
      <w:pPr>
        <w:pStyle w:val="Contacts"/>
      </w:pPr>
      <w:r>
        <w:br w:type="page"/>
      </w:r>
    </w:p>
    <w:tbl>
      <w:tblPr>
        <w:tblStyle w:val="TableGrid"/>
        <w:tblW w:w="10529" w:type="dxa"/>
        <w:tblLook w:val="04A0" w:firstRow="1" w:lastRow="0" w:firstColumn="1" w:lastColumn="0" w:noHBand="0" w:noVBand="1"/>
      </w:tblPr>
      <w:tblGrid>
        <w:gridCol w:w="5322"/>
        <w:gridCol w:w="5207"/>
      </w:tblGrid>
      <w:tr w:rsidR="00987013" w14:paraId="186D2800" w14:textId="77777777" w:rsidTr="00B8050C">
        <w:trPr>
          <w:trHeight w:val="5823"/>
        </w:trPr>
        <w:tc>
          <w:tcPr>
            <w:tcW w:w="5322" w:type="dxa"/>
          </w:tcPr>
          <w:p w14:paraId="4A60AF42" w14:textId="32D7869C" w:rsidR="00987013" w:rsidRPr="0085192B" w:rsidRDefault="00987013" w:rsidP="0085192B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5192B">
              <w:rPr>
                <w:rFonts w:ascii="Arial Narrow" w:hAnsi="Arial Narrow"/>
                <w:b/>
                <w:bCs/>
                <w:sz w:val="24"/>
                <w:szCs w:val="24"/>
              </w:rPr>
              <w:t>What gives you relief during a migraine attack?</w:t>
            </w:r>
          </w:p>
          <w:p w14:paraId="7A305DDA" w14:textId="75DC111E" w:rsidR="00987013" w:rsidRPr="0085192B" w:rsidRDefault="00987013" w:rsidP="0085192B">
            <w:pPr>
              <w:pStyle w:val="Contacts"/>
              <w:numPr>
                <w:ilvl w:val="0"/>
                <w:numId w:val="21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Rest</w:t>
            </w:r>
          </w:p>
          <w:p w14:paraId="2C8D5D19" w14:textId="168998B2" w:rsidR="00987013" w:rsidRPr="0085192B" w:rsidRDefault="00987013" w:rsidP="0085192B">
            <w:pPr>
              <w:pStyle w:val="Contacts"/>
              <w:numPr>
                <w:ilvl w:val="0"/>
                <w:numId w:val="21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Vomiting</w:t>
            </w:r>
          </w:p>
          <w:p w14:paraId="463946F2" w14:textId="37B3B49D" w:rsidR="00987013" w:rsidRPr="0085192B" w:rsidRDefault="00987013" w:rsidP="0085192B">
            <w:pPr>
              <w:pStyle w:val="Contacts"/>
              <w:numPr>
                <w:ilvl w:val="0"/>
                <w:numId w:val="21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Sport/exercise</w:t>
            </w:r>
          </w:p>
          <w:p w14:paraId="1E639AF7" w14:textId="0424BD9C" w:rsidR="00987013" w:rsidRPr="0085192B" w:rsidRDefault="00987013" w:rsidP="0085192B">
            <w:pPr>
              <w:pStyle w:val="Contacts"/>
              <w:numPr>
                <w:ilvl w:val="0"/>
                <w:numId w:val="21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Sleep</w:t>
            </w:r>
          </w:p>
          <w:p w14:paraId="6E3CC288" w14:textId="108AC398" w:rsidR="00987013" w:rsidRPr="0085192B" w:rsidRDefault="00987013" w:rsidP="0085192B">
            <w:pPr>
              <w:pStyle w:val="Contacts"/>
              <w:numPr>
                <w:ilvl w:val="0"/>
                <w:numId w:val="21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Darkness</w:t>
            </w:r>
          </w:p>
          <w:p w14:paraId="2BFFBC37" w14:textId="367E615B" w:rsidR="00987013" w:rsidRPr="0085192B" w:rsidRDefault="00987013" w:rsidP="0085192B">
            <w:pPr>
              <w:pStyle w:val="Contacts"/>
              <w:numPr>
                <w:ilvl w:val="0"/>
                <w:numId w:val="21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Television</w:t>
            </w:r>
          </w:p>
          <w:p w14:paraId="0CE45789" w14:textId="2969B04F" w:rsidR="00987013" w:rsidRPr="0085192B" w:rsidRDefault="00987013" w:rsidP="0085192B">
            <w:pPr>
              <w:pStyle w:val="Contacts"/>
              <w:numPr>
                <w:ilvl w:val="0"/>
                <w:numId w:val="21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Warm water</w:t>
            </w:r>
          </w:p>
          <w:p w14:paraId="2EFED62C" w14:textId="569D8EC7" w:rsidR="00987013" w:rsidRPr="0085192B" w:rsidRDefault="00987013" w:rsidP="0085192B">
            <w:pPr>
              <w:pStyle w:val="Contacts"/>
              <w:numPr>
                <w:ilvl w:val="0"/>
                <w:numId w:val="21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Cold water</w:t>
            </w:r>
          </w:p>
          <w:p w14:paraId="016B20B1" w14:textId="757B5E74" w:rsidR="00987013" w:rsidRPr="0085192B" w:rsidRDefault="00987013" w:rsidP="0085192B">
            <w:pPr>
              <w:pStyle w:val="Contacts"/>
              <w:numPr>
                <w:ilvl w:val="0"/>
                <w:numId w:val="21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Music</w:t>
            </w:r>
          </w:p>
          <w:p w14:paraId="05D1DD74" w14:textId="18E37324" w:rsidR="00987013" w:rsidRPr="0085192B" w:rsidRDefault="00987013" w:rsidP="0085192B">
            <w:pPr>
              <w:pStyle w:val="Contacts"/>
              <w:numPr>
                <w:ilvl w:val="0"/>
                <w:numId w:val="21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Massage</w:t>
            </w:r>
          </w:p>
          <w:p w14:paraId="5F2952A1" w14:textId="68C4EE3D" w:rsidR="00987013" w:rsidRPr="0085192B" w:rsidRDefault="00987013" w:rsidP="0085192B">
            <w:pPr>
              <w:pStyle w:val="Contacts"/>
              <w:numPr>
                <w:ilvl w:val="0"/>
                <w:numId w:val="21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Reading</w:t>
            </w:r>
          </w:p>
          <w:p w14:paraId="4ECC596C" w14:textId="77777777" w:rsidR="00786ABA" w:rsidRDefault="00987013" w:rsidP="0085192B">
            <w:pPr>
              <w:pStyle w:val="Contacts"/>
              <w:numPr>
                <w:ilvl w:val="0"/>
                <w:numId w:val="21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proofErr w:type="gramStart"/>
            <w:r w:rsidRPr="0085192B">
              <w:rPr>
                <w:rFonts w:ascii="Arial Narrow" w:hAnsi="Arial Narrow"/>
                <w:sz w:val="24"/>
                <w:szCs w:val="24"/>
              </w:rPr>
              <w:t>Pain-killers</w:t>
            </w:r>
            <w:proofErr w:type="gramEnd"/>
          </w:p>
          <w:p w14:paraId="67AA6162" w14:textId="12A85550" w:rsidR="00987013" w:rsidRPr="00786ABA" w:rsidRDefault="00786ABA" w:rsidP="0085192B">
            <w:pPr>
              <w:pStyle w:val="Contacts"/>
              <w:numPr>
                <w:ilvl w:val="0"/>
                <w:numId w:val="21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786ABA">
              <w:rPr>
                <w:rFonts w:ascii="Arial Narrow" w:hAnsi="Arial Narrow"/>
                <w:sz w:val="24"/>
                <w:szCs w:val="24"/>
              </w:rPr>
              <w:t>Other</w:t>
            </w:r>
            <w:r w:rsidR="001441B4">
              <w:rPr>
                <w:rFonts w:ascii="Arial Narrow" w:hAnsi="Arial Narrow"/>
                <w:sz w:val="24"/>
                <w:szCs w:val="24"/>
              </w:rPr>
              <w:t>, please state</w:t>
            </w:r>
          </w:p>
        </w:tc>
        <w:tc>
          <w:tcPr>
            <w:tcW w:w="5207" w:type="dxa"/>
          </w:tcPr>
          <w:p w14:paraId="1ADAABCB" w14:textId="710B1855" w:rsidR="00987013" w:rsidRPr="0085192B" w:rsidRDefault="00987013" w:rsidP="0085192B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5192B">
              <w:rPr>
                <w:rFonts w:ascii="Arial Narrow" w:hAnsi="Arial Narrow"/>
                <w:b/>
                <w:bCs/>
                <w:sz w:val="24"/>
                <w:szCs w:val="24"/>
              </w:rPr>
              <w:t>What triggers or exacerbates (worsens) your migraine?</w:t>
            </w:r>
          </w:p>
          <w:p w14:paraId="51FD5440" w14:textId="4B5997BB" w:rsidR="00987013" w:rsidRPr="0085192B" w:rsidRDefault="00987013" w:rsidP="0085192B">
            <w:pPr>
              <w:pStyle w:val="Contacts"/>
              <w:numPr>
                <w:ilvl w:val="0"/>
                <w:numId w:val="20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Noise</w:t>
            </w:r>
          </w:p>
          <w:p w14:paraId="7E95FC5B" w14:textId="471EB920" w:rsidR="00987013" w:rsidRPr="0085192B" w:rsidRDefault="00987013" w:rsidP="0085192B">
            <w:pPr>
              <w:pStyle w:val="Contacts"/>
              <w:numPr>
                <w:ilvl w:val="0"/>
                <w:numId w:val="20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Physical exertion</w:t>
            </w:r>
          </w:p>
          <w:p w14:paraId="5AFF187B" w14:textId="00B0D273" w:rsidR="00987013" w:rsidRPr="0085192B" w:rsidRDefault="00987013" w:rsidP="0085192B">
            <w:pPr>
              <w:pStyle w:val="Contacts"/>
              <w:numPr>
                <w:ilvl w:val="0"/>
                <w:numId w:val="20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Irregular or late meals</w:t>
            </w:r>
          </w:p>
          <w:p w14:paraId="075B1668" w14:textId="1A8646BE" w:rsidR="00987013" w:rsidRPr="0085192B" w:rsidRDefault="00987013" w:rsidP="0085192B">
            <w:pPr>
              <w:pStyle w:val="Contacts"/>
              <w:numPr>
                <w:ilvl w:val="0"/>
                <w:numId w:val="20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Certain foods</w:t>
            </w:r>
          </w:p>
          <w:p w14:paraId="4C774097" w14:textId="2C54AD02" w:rsidR="00987013" w:rsidRPr="0085192B" w:rsidRDefault="00987013" w:rsidP="0085192B">
            <w:pPr>
              <w:pStyle w:val="Contacts"/>
              <w:numPr>
                <w:ilvl w:val="0"/>
                <w:numId w:val="20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Change of weather</w:t>
            </w:r>
          </w:p>
          <w:p w14:paraId="15F5AC29" w14:textId="477DFDBB" w:rsidR="00987013" w:rsidRPr="0085192B" w:rsidRDefault="00987013" w:rsidP="0085192B">
            <w:pPr>
              <w:pStyle w:val="Contacts"/>
              <w:numPr>
                <w:ilvl w:val="0"/>
                <w:numId w:val="20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Smells</w:t>
            </w:r>
          </w:p>
          <w:p w14:paraId="0CDA696E" w14:textId="477BC284" w:rsidR="00987013" w:rsidRPr="0085192B" w:rsidRDefault="00987013" w:rsidP="0085192B">
            <w:pPr>
              <w:pStyle w:val="Contacts"/>
              <w:numPr>
                <w:ilvl w:val="0"/>
                <w:numId w:val="20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Fatigue (tiredness)</w:t>
            </w:r>
          </w:p>
          <w:p w14:paraId="320B4DD8" w14:textId="71E2205C" w:rsidR="00987013" w:rsidRPr="0085192B" w:rsidRDefault="00987013" w:rsidP="0085192B">
            <w:pPr>
              <w:pStyle w:val="Contacts"/>
              <w:numPr>
                <w:ilvl w:val="0"/>
                <w:numId w:val="20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Too much or too little sleep</w:t>
            </w:r>
          </w:p>
          <w:p w14:paraId="76B629BD" w14:textId="0B006488" w:rsidR="00987013" w:rsidRPr="0085192B" w:rsidRDefault="00987013" w:rsidP="0085192B">
            <w:pPr>
              <w:pStyle w:val="Contacts"/>
              <w:numPr>
                <w:ilvl w:val="0"/>
                <w:numId w:val="20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Light</w:t>
            </w:r>
          </w:p>
          <w:p w14:paraId="456C226F" w14:textId="291D79AB" w:rsidR="00987013" w:rsidRPr="0085192B" w:rsidRDefault="00987013" w:rsidP="0085192B">
            <w:pPr>
              <w:pStyle w:val="Contacts"/>
              <w:numPr>
                <w:ilvl w:val="0"/>
                <w:numId w:val="20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Stress</w:t>
            </w:r>
          </w:p>
          <w:p w14:paraId="6071D004" w14:textId="6AD15ACD" w:rsidR="00987013" w:rsidRPr="0085192B" w:rsidRDefault="00987013" w:rsidP="0085192B">
            <w:pPr>
              <w:pStyle w:val="Contacts"/>
              <w:numPr>
                <w:ilvl w:val="0"/>
                <w:numId w:val="20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Coughing</w:t>
            </w:r>
          </w:p>
          <w:p w14:paraId="1C947D81" w14:textId="77777777" w:rsidR="00987013" w:rsidRDefault="00987013" w:rsidP="0085192B">
            <w:pPr>
              <w:pStyle w:val="Contacts"/>
              <w:numPr>
                <w:ilvl w:val="0"/>
                <w:numId w:val="20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proofErr w:type="gramStart"/>
            <w:r w:rsidRPr="0085192B">
              <w:rPr>
                <w:rFonts w:ascii="Arial Narrow" w:hAnsi="Arial Narrow"/>
                <w:sz w:val="24"/>
                <w:szCs w:val="24"/>
              </w:rPr>
              <w:t>Pain-killers</w:t>
            </w:r>
            <w:proofErr w:type="gramEnd"/>
          </w:p>
          <w:p w14:paraId="0E66CA57" w14:textId="197DD4CF" w:rsidR="00B8050C" w:rsidRPr="0085192B" w:rsidRDefault="00B8050C" w:rsidP="0085192B">
            <w:pPr>
              <w:pStyle w:val="Contacts"/>
              <w:numPr>
                <w:ilvl w:val="0"/>
                <w:numId w:val="20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Other</w:t>
            </w:r>
            <w:r w:rsidR="001441B4">
              <w:rPr>
                <w:rFonts w:ascii="Arial Narrow" w:hAnsi="Arial Narrow"/>
                <w:sz w:val="24"/>
                <w:szCs w:val="24"/>
              </w:rPr>
              <w:t>, please state</w:t>
            </w:r>
          </w:p>
        </w:tc>
      </w:tr>
      <w:tr w:rsidR="00987013" w14:paraId="335F8724" w14:textId="77777777" w:rsidTr="00B8050C">
        <w:trPr>
          <w:trHeight w:val="3067"/>
        </w:trPr>
        <w:tc>
          <w:tcPr>
            <w:tcW w:w="10529" w:type="dxa"/>
            <w:gridSpan w:val="2"/>
          </w:tcPr>
          <w:p w14:paraId="38FDB029" w14:textId="7A216D82" w:rsidR="00987013" w:rsidRPr="0085192B" w:rsidRDefault="00987013" w:rsidP="0085192B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5192B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If you are a </w:t>
            </w:r>
            <w:proofErr w:type="gramStart"/>
            <w:r w:rsidRPr="0085192B">
              <w:rPr>
                <w:rFonts w:ascii="Arial Narrow" w:hAnsi="Arial Narrow"/>
                <w:b/>
                <w:bCs/>
                <w:sz w:val="24"/>
                <w:szCs w:val="24"/>
              </w:rPr>
              <w:t>women</w:t>
            </w:r>
            <w:proofErr w:type="gramEnd"/>
            <w:r w:rsidRPr="0085192B">
              <w:rPr>
                <w:rFonts w:ascii="Arial Narrow" w:hAnsi="Arial Narrow"/>
                <w:b/>
                <w:bCs/>
                <w:sz w:val="24"/>
                <w:szCs w:val="24"/>
              </w:rPr>
              <w:t>, is/was your migraine affected by the following? If so, in what way?</w:t>
            </w:r>
          </w:p>
          <w:tbl>
            <w:tblPr>
              <w:tblW w:w="9172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  <w:tblDescription w:val="16. If you are a women, is/was your migraine affected by the following? If so, in what way? - an array type question"/>
            </w:tblPr>
            <w:tblGrid>
              <w:gridCol w:w="3798"/>
              <w:gridCol w:w="5374"/>
            </w:tblGrid>
            <w:tr w:rsidR="00987013" w:rsidRPr="0085192B" w14:paraId="4BF00BC3" w14:textId="77777777" w:rsidTr="00F62AFD">
              <w:trPr>
                <w:trHeight w:val="352"/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75BF8EC" w14:textId="77777777" w:rsidR="00987013" w:rsidRPr="0085192B" w:rsidRDefault="00987013" w:rsidP="0085192B">
                  <w:pPr>
                    <w:pStyle w:val="Contacts"/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Menstruation (monthly periods)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1E696262" w14:textId="77777777" w:rsidR="00987013" w:rsidRPr="0085192B" w:rsidRDefault="00987013" w:rsidP="0085192B">
                  <w:pPr>
                    <w:pStyle w:val="Contacts"/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 xml:space="preserve">  Please choose...  </w:t>
                  </w:r>
                  <w:proofErr w:type="gramStart"/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improvement  deterioration</w:t>
                  </w:r>
                  <w:proofErr w:type="gramEnd"/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  no change </w:t>
                  </w:r>
                </w:p>
              </w:tc>
            </w:tr>
            <w:tr w:rsidR="00987013" w:rsidRPr="0085192B" w14:paraId="5D7E34BB" w14:textId="77777777" w:rsidTr="00F62AFD">
              <w:trPr>
                <w:trHeight w:val="340"/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3002097" w14:textId="77777777" w:rsidR="00987013" w:rsidRPr="0085192B" w:rsidRDefault="00987013" w:rsidP="0085192B">
                  <w:pPr>
                    <w:pStyle w:val="Contacts"/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The contraceptive Pill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46EF1826" w14:textId="77777777" w:rsidR="00987013" w:rsidRPr="0085192B" w:rsidRDefault="00987013" w:rsidP="0085192B">
                  <w:pPr>
                    <w:pStyle w:val="Contacts"/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 xml:space="preserve">  Please choose...  </w:t>
                  </w:r>
                  <w:proofErr w:type="gramStart"/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improvement  deterioration</w:t>
                  </w:r>
                  <w:proofErr w:type="gramEnd"/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  no change </w:t>
                  </w:r>
                </w:p>
              </w:tc>
            </w:tr>
            <w:tr w:rsidR="00987013" w:rsidRPr="0085192B" w14:paraId="3B2A1D79" w14:textId="77777777" w:rsidTr="00F62AFD">
              <w:trPr>
                <w:trHeight w:val="340"/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DB9DC59" w14:textId="77777777" w:rsidR="00987013" w:rsidRPr="0085192B" w:rsidRDefault="00987013" w:rsidP="0085192B">
                  <w:pPr>
                    <w:pStyle w:val="Contacts"/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Hormone tablets (</w:t>
                  </w:r>
                  <w:proofErr w:type="spellStart"/>
                  <w:proofErr w:type="gramStart"/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eg</w:t>
                  </w:r>
                  <w:proofErr w:type="spellEnd"/>
                  <w:proofErr w:type="gramEnd"/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 xml:space="preserve"> HRT for menopause)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6E472A2E" w14:textId="77777777" w:rsidR="00987013" w:rsidRPr="0085192B" w:rsidRDefault="00987013" w:rsidP="0085192B">
                  <w:pPr>
                    <w:pStyle w:val="Contacts"/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 xml:space="preserve">  Please choose...  </w:t>
                  </w:r>
                  <w:proofErr w:type="gramStart"/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improvement  deterioration</w:t>
                  </w:r>
                  <w:proofErr w:type="gramEnd"/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  no change </w:t>
                  </w:r>
                </w:p>
              </w:tc>
            </w:tr>
            <w:tr w:rsidR="00987013" w:rsidRPr="0085192B" w14:paraId="45FBBE83" w14:textId="77777777" w:rsidTr="00F62AFD">
              <w:trPr>
                <w:trHeight w:val="352"/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9B9810C" w14:textId="77777777" w:rsidR="00987013" w:rsidRPr="0085192B" w:rsidRDefault="00987013" w:rsidP="0085192B">
                  <w:pPr>
                    <w:pStyle w:val="Contacts"/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Pregnancy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3C989E3F" w14:textId="77777777" w:rsidR="00987013" w:rsidRPr="0085192B" w:rsidRDefault="00987013" w:rsidP="0085192B">
                  <w:pPr>
                    <w:pStyle w:val="Contacts"/>
                    <w:jc w:val="left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 xml:space="preserve">  Please choose...  </w:t>
                  </w:r>
                  <w:proofErr w:type="gramStart"/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improvement  deterioration</w:t>
                  </w:r>
                  <w:proofErr w:type="gramEnd"/>
                  <w:r w:rsidRPr="0085192B">
                    <w:rPr>
                      <w:rFonts w:ascii="Arial Narrow" w:hAnsi="Arial Narrow"/>
                      <w:sz w:val="24"/>
                      <w:szCs w:val="24"/>
                    </w:rPr>
                    <w:t>  no change </w:t>
                  </w:r>
                </w:p>
              </w:tc>
            </w:tr>
          </w:tbl>
          <w:p w14:paraId="6FDAAE59" w14:textId="77777777" w:rsidR="00987013" w:rsidRPr="0085192B" w:rsidRDefault="00987013" w:rsidP="0085192B">
            <w:pPr>
              <w:pStyle w:val="Contacts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87013" w14:paraId="3E90DDB8" w14:textId="77777777" w:rsidTr="00B8050C">
        <w:trPr>
          <w:trHeight w:val="1134"/>
        </w:trPr>
        <w:tc>
          <w:tcPr>
            <w:tcW w:w="10529" w:type="dxa"/>
            <w:gridSpan w:val="2"/>
          </w:tcPr>
          <w:p w14:paraId="42BEE16F" w14:textId="746A0A6B" w:rsidR="00B8050C" w:rsidRPr="00B8050C" w:rsidRDefault="00987013" w:rsidP="0085192B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5192B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Have you ever had one of the following </w:t>
            </w:r>
            <w:r w:rsidR="00464667">
              <w:rPr>
                <w:rFonts w:ascii="Arial Narrow" w:hAnsi="Arial Narrow"/>
                <w:b/>
                <w:bCs/>
                <w:sz w:val="24"/>
                <w:szCs w:val="24"/>
              </w:rPr>
              <w:t>conditions</w:t>
            </w:r>
            <w:r w:rsidRPr="0085192B">
              <w:rPr>
                <w:rFonts w:ascii="Arial Narrow" w:hAnsi="Arial Narrow"/>
                <w:b/>
                <w:bCs/>
                <w:sz w:val="24"/>
                <w:szCs w:val="24"/>
              </w:rPr>
              <w:t>?</w:t>
            </w:r>
          </w:p>
          <w:p w14:paraId="3A07212F" w14:textId="62071EBD" w:rsidR="00B8050C" w:rsidRPr="0085192B" w:rsidRDefault="00987013" w:rsidP="0085192B">
            <w:pPr>
              <w:pStyle w:val="Contacts"/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 xml:space="preserve">Stomach ulcers / Asthma / </w:t>
            </w:r>
            <w:r w:rsidR="00890FAA">
              <w:rPr>
                <w:rFonts w:ascii="Arial Narrow" w:hAnsi="Arial Narrow"/>
                <w:sz w:val="24"/>
                <w:szCs w:val="24"/>
              </w:rPr>
              <w:t xml:space="preserve">Eczema / </w:t>
            </w:r>
            <w:r w:rsidRPr="0085192B">
              <w:rPr>
                <w:rFonts w:ascii="Arial Narrow" w:hAnsi="Arial Narrow"/>
                <w:sz w:val="24"/>
                <w:szCs w:val="24"/>
              </w:rPr>
              <w:t xml:space="preserve">Depression </w:t>
            </w:r>
            <w:r w:rsidR="00890FAA">
              <w:rPr>
                <w:rFonts w:ascii="Arial Narrow" w:hAnsi="Arial Narrow"/>
                <w:sz w:val="24"/>
                <w:szCs w:val="24"/>
              </w:rPr>
              <w:t xml:space="preserve">/ </w:t>
            </w:r>
            <w:r w:rsidRPr="0085192B">
              <w:rPr>
                <w:rFonts w:ascii="Arial Narrow" w:hAnsi="Arial Narrow"/>
                <w:sz w:val="24"/>
                <w:szCs w:val="24"/>
              </w:rPr>
              <w:t>Allergies</w:t>
            </w:r>
            <w:r w:rsidR="00890FAA">
              <w:rPr>
                <w:rFonts w:ascii="Arial Narrow" w:hAnsi="Arial Narrow"/>
                <w:sz w:val="24"/>
                <w:szCs w:val="24"/>
              </w:rPr>
              <w:t xml:space="preserve"> (including food allergies</w:t>
            </w:r>
            <w:r w:rsidR="000C34CF">
              <w:rPr>
                <w:rFonts w:ascii="Arial Narrow" w:hAnsi="Arial Narrow"/>
                <w:sz w:val="24"/>
                <w:szCs w:val="24"/>
              </w:rPr>
              <w:t>)</w:t>
            </w:r>
            <w:r w:rsidRPr="0085192B">
              <w:rPr>
                <w:rFonts w:ascii="Arial Narrow" w:hAnsi="Arial Narrow"/>
                <w:sz w:val="24"/>
                <w:szCs w:val="24"/>
              </w:rPr>
              <w:t xml:space="preserve"> / </w:t>
            </w:r>
            <w:r w:rsidR="00A6157C">
              <w:rPr>
                <w:rFonts w:ascii="Arial Narrow" w:hAnsi="Arial Narrow"/>
                <w:sz w:val="24"/>
                <w:szCs w:val="24"/>
              </w:rPr>
              <w:t xml:space="preserve">IBS / ulcerative colitis / </w:t>
            </w:r>
            <w:r w:rsidR="00AA23DA">
              <w:rPr>
                <w:rFonts w:ascii="Arial Narrow" w:hAnsi="Arial Narrow"/>
                <w:sz w:val="24"/>
                <w:szCs w:val="24"/>
              </w:rPr>
              <w:t>other gut conditions</w:t>
            </w:r>
            <w:r w:rsidR="00632EAB">
              <w:rPr>
                <w:rFonts w:ascii="Arial Narrow" w:hAnsi="Arial Narrow"/>
                <w:sz w:val="24"/>
                <w:szCs w:val="24"/>
              </w:rPr>
              <w:t xml:space="preserve"> including </w:t>
            </w:r>
            <w:r w:rsidR="009C219B">
              <w:rPr>
                <w:rFonts w:ascii="Arial Narrow" w:hAnsi="Arial Narrow"/>
                <w:sz w:val="24"/>
                <w:szCs w:val="24"/>
              </w:rPr>
              <w:t>stomach bugs</w:t>
            </w:r>
            <w:r w:rsidR="00591869">
              <w:rPr>
                <w:rFonts w:ascii="Arial Narrow" w:hAnsi="Arial Narrow"/>
                <w:sz w:val="24"/>
                <w:szCs w:val="24"/>
              </w:rPr>
              <w:t xml:space="preserve"> or food poisoning</w:t>
            </w:r>
            <w:r w:rsidR="000C34CF">
              <w:rPr>
                <w:rFonts w:ascii="Arial Narrow" w:hAnsi="Arial Narrow"/>
                <w:sz w:val="24"/>
                <w:szCs w:val="24"/>
              </w:rPr>
              <w:t xml:space="preserve"> (please state)</w:t>
            </w:r>
          </w:p>
        </w:tc>
      </w:tr>
    </w:tbl>
    <w:p w14:paraId="024E54E8" w14:textId="578070E5" w:rsidR="0085192B" w:rsidRDefault="0085192B" w:rsidP="0085192B">
      <w:pPr>
        <w:pStyle w:val="Contacts"/>
      </w:pPr>
    </w:p>
    <w:p w14:paraId="7577E96A" w14:textId="77777777" w:rsidR="0085192B" w:rsidRDefault="0085192B">
      <w:pPr>
        <w:rPr>
          <w:color w:val="1F497D" w:themeColor="text2"/>
          <w:sz w:val="20"/>
          <w:szCs w:val="20"/>
        </w:rPr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115"/>
      </w:tblGrid>
      <w:tr w:rsidR="00987013" w14:paraId="780C5B17" w14:textId="77777777" w:rsidTr="0085192B">
        <w:tc>
          <w:tcPr>
            <w:tcW w:w="5228" w:type="dxa"/>
          </w:tcPr>
          <w:p w14:paraId="1F23A0E2" w14:textId="04C2D6CD" w:rsidR="00987013" w:rsidRPr="0085192B" w:rsidRDefault="00987013" w:rsidP="0085192B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5192B">
              <w:rPr>
                <w:rFonts w:ascii="Arial Narrow" w:hAnsi="Arial Narrow"/>
                <w:b/>
                <w:bCs/>
                <w:sz w:val="24"/>
                <w:szCs w:val="24"/>
              </w:rPr>
              <w:t>Have you ever been examined and treated by a doctor for your migraines?</w:t>
            </w:r>
          </w:p>
          <w:p w14:paraId="34DFBB65" w14:textId="39A87906" w:rsidR="00987013" w:rsidRPr="0085192B" w:rsidRDefault="00987013" w:rsidP="0085192B">
            <w:pPr>
              <w:pStyle w:val="Contacts"/>
              <w:numPr>
                <w:ilvl w:val="0"/>
                <w:numId w:val="25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Yes </w:t>
            </w:r>
          </w:p>
          <w:p w14:paraId="0624DB80" w14:textId="0F37B852" w:rsidR="00987013" w:rsidRPr="0085192B" w:rsidRDefault="00987013" w:rsidP="0085192B">
            <w:pPr>
              <w:pStyle w:val="Contacts"/>
              <w:numPr>
                <w:ilvl w:val="0"/>
                <w:numId w:val="25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No</w:t>
            </w:r>
          </w:p>
          <w:p w14:paraId="46B6DA41" w14:textId="20A58794" w:rsidR="00987013" w:rsidRPr="0085192B" w:rsidRDefault="00987013" w:rsidP="0085192B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5115" w:type="dxa"/>
          </w:tcPr>
          <w:p w14:paraId="44CFEBA8" w14:textId="41B736E9" w:rsidR="00987013" w:rsidRPr="0085192B" w:rsidRDefault="00987013" w:rsidP="0085192B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5192B">
              <w:rPr>
                <w:rFonts w:ascii="Arial Narrow" w:hAnsi="Arial Narrow"/>
                <w:b/>
                <w:bCs/>
                <w:sz w:val="24"/>
                <w:szCs w:val="24"/>
              </w:rPr>
              <w:t>How many times did you see a doctor last year about your migraines?</w:t>
            </w:r>
          </w:p>
          <w:p w14:paraId="77906A5D" w14:textId="617827CB" w:rsidR="00987013" w:rsidRPr="0085192B" w:rsidRDefault="00F51EE5" w:rsidP="0085192B">
            <w:pPr>
              <w:pStyle w:val="Contacts"/>
              <w:numPr>
                <w:ilvl w:val="0"/>
                <w:numId w:val="26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N</w:t>
            </w:r>
            <w:r w:rsidR="00987013" w:rsidRPr="0085192B">
              <w:rPr>
                <w:rFonts w:ascii="Arial Narrow" w:hAnsi="Arial Narrow"/>
                <w:sz w:val="24"/>
                <w:szCs w:val="24"/>
              </w:rPr>
              <w:t>one</w:t>
            </w:r>
          </w:p>
          <w:p w14:paraId="7A4D7163" w14:textId="539B7080" w:rsidR="00987013" w:rsidRPr="0085192B" w:rsidRDefault="00987013" w:rsidP="0085192B">
            <w:pPr>
              <w:pStyle w:val="Contacts"/>
              <w:numPr>
                <w:ilvl w:val="0"/>
                <w:numId w:val="26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1 - 4</w:t>
            </w:r>
          </w:p>
          <w:p w14:paraId="0803C9B2" w14:textId="0D37C42E" w:rsidR="00987013" w:rsidRPr="0085192B" w:rsidRDefault="00987013" w:rsidP="0085192B">
            <w:pPr>
              <w:pStyle w:val="Contacts"/>
              <w:numPr>
                <w:ilvl w:val="0"/>
                <w:numId w:val="26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5 - 10</w:t>
            </w:r>
          </w:p>
          <w:p w14:paraId="6FDFCEC5" w14:textId="2F6DDED8" w:rsidR="00987013" w:rsidRPr="0085192B" w:rsidRDefault="00987013" w:rsidP="0085192B">
            <w:pPr>
              <w:pStyle w:val="Contacts"/>
              <w:numPr>
                <w:ilvl w:val="0"/>
                <w:numId w:val="26"/>
              </w:numPr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more than 10</w:t>
            </w:r>
          </w:p>
        </w:tc>
      </w:tr>
      <w:tr w:rsidR="00987013" w14:paraId="745CD046" w14:textId="77777777" w:rsidTr="0085192B">
        <w:tc>
          <w:tcPr>
            <w:tcW w:w="5228" w:type="dxa"/>
          </w:tcPr>
          <w:p w14:paraId="470447DC" w14:textId="4512FEB9" w:rsidR="00987013" w:rsidRPr="0085192B" w:rsidRDefault="00987013" w:rsidP="0085192B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5192B">
              <w:rPr>
                <w:rFonts w:ascii="Arial Narrow" w:hAnsi="Arial Narrow"/>
                <w:b/>
                <w:bCs/>
                <w:sz w:val="24"/>
                <w:szCs w:val="24"/>
              </w:rPr>
              <w:t>Do you take medications for your migraines?</w:t>
            </w:r>
          </w:p>
          <w:p w14:paraId="0A458B02" w14:textId="7CA64666" w:rsidR="00987013" w:rsidRPr="0085192B" w:rsidRDefault="00987013" w:rsidP="0085192B">
            <w:pPr>
              <w:pStyle w:val="Contacts"/>
              <w:numPr>
                <w:ilvl w:val="0"/>
                <w:numId w:val="27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Yes </w:t>
            </w:r>
          </w:p>
          <w:p w14:paraId="28F2752A" w14:textId="11E7BE74" w:rsidR="00987013" w:rsidRPr="0085192B" w:rsidRDefault="00987013" w:rsidP="0085192B">
            <w:pPr>
              <w:pStyle w:val="Contacts"/>
              <w:numPr>
                <w:ilvl w:val="0"/>
                <w:numId w:val="27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No</w:t>
            </w:r>
          </w:p>
          <w:p w14:paraId="45D048A5" w14:textId="77777777" w:rsidR="00987013" w:rsidRDefault="0085192B" w:rsidP="0085192B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If yes, please state...</w:t>
            </w:r>
          </w:p>
          <w:p w14:paraId="0D0F878E" w14:textId="627FAC1E" w:rsidR="006C6BEC" w:rsidRPr="0085192B" w:rsidRDefault="006C6BEC" w:rsidP="0085192B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5115" w:type="dxa"/>
          </w:tcPr>
          <w:p w14:paraId="5118B5DC" w14:textId="2CC26A94" w:rsidR="00987013" w:rsidRPr="0085192B" w:rsidRDefault="00987013" w:rsidP="0085192B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5192B">
              <w:rPr>
                <w:rFonts w:ascii="Arial Narrow" w:hAnsi="Arial Narrow"/>
                <w:b/>
                <w:bCs/>
                <w:sz w:val="24"/>
                <w:szCs w:val="24"/>
              </w:rPr>
              <w:t>Do these treatments help you?</w:t>
            </w:r>
          </w:p>
          <w:p w14:paraId="3C059ADB" w14:textId="34E895AB" w:rsidR="00987013" w:rsidRPr="0085192B" w:rsidRDefault="00591869" w:rsidP="0085192B">
            <w:pPr>
              <w:pStyle w:val="Contacts"/>
              <w:numPr>
                <w:ilvl w:val="0"/>
                <w:numId w:val="2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</w:t>
            </w:r>
            <w:r w:rsidR="00987013" w:rsidRPr="0085192B">
              <w:rPr>
                <w:rFonts w:ascii="Arial Narrow" w:hAnsi="Arial Narrow"/>
                <w:sz w:val="24"/>
                <w:szCs w:val="24"/>
              </w:rPr>
              <w:t>lways</w:t>
            </w:r>
          </w:p>
          <w:p w14:paraId="3E12868C" w14:textId="1627CA6D" w:rsidR="00987013" w:rsidRPr="0085192B" w:rsidRDefault="00591869" w:rsidP="0085192B">
            <w:pPr>
              <w:pStyle w:val="Contacts"/>
              <w:numPr>
                <w:ilvl w:val="0"/>
                <w:numId w:val="2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</w:t>
            </w:r>
            <w:r w:rsidR="00987013" w:rsidRPr="0085192B">
              <w:rPr>
                <w:rFonts w:ascii="Arial Narrow" w:hAnsi="Arial Narrow"/>
                <w:sz w:val="24"/>
                <w:szCs w:val="24"/>
              </w:rPr>
              <w:t>ften</w:t>
            </w:r>
          </w:p>
          <w:p w14:paraId="67C06B2B" w14:textId="41683185" w:rsidR="00987013" w:rsidRPr="0085192B" w:rsidRDefault="00591869" w:rsidP="0085192B">
            <w:pPr>
              <w:pStyle w:val="Contacts"/>
              <w:numPr>
                <w:ilvl w:val="0"/>
                <w:numId w:val="28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</w:t>
            </w:r>
            <w:r w:rsidR="00987013" w:rsidRPr="0085192B">
              <w:rPr>
                <w:rFonts w:ascii="Arial Narrow" w:hAnsi="Arial Narrow"/>
                <w:sz w:val="24"/>
                <w:szCs w:val="24"/>
              </w:rPr>
              <w:t>ometimes</w:t>
            </w:r>
          </w:p>
          <w:p w14:paraId="27D0125A" w14:textId="29B270B0" w:rsidR="00987013" w:rsidRPr="0085192B" w:rsidRDefault="00591869" w:rsidP="0085192B">
            <w:pPr>
              <w:pStyle w:val="Contacts"/>
              <w:numPr>
                <w:ilvl w:val="0"/>
                <w:numId w:val="28"/>
              </w:numPr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N</w:t>
            </w:r>
            <w:r w:rsidR="00987013" w:rsidRPr="0085192B">
              <w:rPr>
                <w:rFonts w:ascii="Arial Narrow" w:hAnsi="Arial Narrow"/>
                <w:sz w:val="24"/>
                <w:szCs w:val="24"/>
              </w:rPr>
              <w:t>ever</w:t>
            </w:r>
          </w:p>
        </w:tc>
      </w:tr>
      <w:tr w:rsidR="00224749" w14:paraId="5CA68A25" w14:textId="77777777" w:rsidTr="00B8050C">
        <w:trPr>
          <w:trHeight w:val="2776"/>
        </w:trPr>
        <w:tc>
          <w:tcPr>
            <w:tcW w:w="5228" w:type="dxa"/>
          </w:tcPr>
          <w:p w14:paraId="273C939F" w14:textId="7FAB32AC" w:rsidR="00224749" w:rsidRPr="0085192B" w:rsidRDefault="00224749" w:rsidP="0085192B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Which</w:t>
            </w:r>
            <w:r w:rsidRPr="0085192B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tests 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have you had </w:t>
            </w:r>
            <w:r w:rsidRPr="0085192B">
              <w:rPr>
                <w:rFonts w:ascii="Arial Narrow" w:hAnsi="Arial Narrow"/>
                <w:b/>
                <w:bCs/>
                <w:sz w:val="24"/>
                <w:szCs w:val="24"/>
              </w:rPr>
              <w:t>for your migraine?</w:t>
            </w:r>
          </w:p>
          <w:p w14:paraId="59F7F07C" w14:textId="48EB25F8" w:rsidR="00224749" w:rsidRPr="0085192B" w:rsidRDefault="00224749" w:rsidP="0085192B">
            <w:pPr>
              <w:pStyle w:val="Contacts"/>
              <w:numPr>
                <w:ilvl w:val="0"/>
                <w:numId w:val="29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EEG (electroencephalogram)</w:t>
            </w:r>
          </w:p>
          <w:p w14:paraId="17D1A7F4" w14:textId="001C7251" w:rsidR="00224749" w:rsidRPr="0085192B" w:rsidRDefault="00224749" w:rsidP="0085192B">
            <w:pPr>
              <w:pStyle w:val="Contacts"/>
              <w:numPr>
                <w:ilvl w:val="0"/>
                <w:numId w:val="29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CT (Computer Tomography)</w:t>
            </w:r>
          </w:p>
          <w:p w14:paraId="61250C7D" w14:textId="5E5A2B05" w:rsidR="00224749" w:rsidRPr="0085192B" w:rsidRDefault="00224749" w:rsidP="0085192B">
            <w:pPr>
              <w:pStyle w:val="Contacts"/>
              <w:numPr>
                <w:ilvl w:val="0"/>
                <w:numId w:val="29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MRT</w:t>
            </w:r>
          </w:p>
          <w:p w14:paraId="655CF0DF" w14:textId="4431555B" w:rsidR="00224749" w:rsidRPr="0085192B" w:rsidRDefault="00224749" w:rsidP="0085192B">
            <w:pPr>
              <w:pStyle w:val="Contacts"/>
              <w:numPr>
                <w:ilvl w:val="0"/>
                <w:numId w:val="29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Blood tests</w:t>
            </w:r>
          </w:p>
          <w:p w14:paraId="39919692" w14:textId="33A4538F" w:rsidR="00224749" w:rsidRPr="0085192B" w:rsidRDefault="00224749" w:rsidP="0085192B">
            <w:pPr>
              <w:pStyle w:val="Contacts"/>
              <w:numPr>
                <w:ilvl w:val="0"/>
                <w:numId w:val="29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X-ray</w:t>
            </w:r>
          </w:p>
          <w:p w14:paraId="27AEF582" w14:textId="42266413" w:rsidR="00224749" w:rsidRPr="0085192B" w:rsidRDefault="00224749" w:rsidP="0085192B">
            <w:pPr>
              <w:pStyle w:val="Contacts"/>
              <w:numPr>
                <w:ilvl w:val="0"/>
                <w:numId w:val="29"/>
              </w:numPr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ECG</w:t>
            </w:r>
          </w:p>
        </w:tc>
        <w:tc>
          <w:tcPr>
            <w:tcW w:w="5115" w:type="dxa"/>
            <w:vMerge w:val="restart"/>
          </w:tcPr>
          <w:p w14:paraId="28AA9FA2" w14:textId="77777777" w:rsidR="00224749" w:rsidRPr="0085192B" w:rsidRDefault="00224749" w:rsidP="0085192B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5192B">
              <w:rPr>
                <w:rFonts w:ascii="Arial Narrow" w:hAnsi="Arial Narrow"/>
                <w:b/>
                <w:bCs/>
                <w:sz w:val="24"/>
                <w:szCs w:val="24"/>
              </w:rPr>
              <w:t>Which of the following approaches have you used in the past?</w:t>
            </w:r>
          </w:p>
          <w:p w14:paraId="34BAD382" w14:textId="77777777" w:rsidR="00224749" w:rsidRPr="0085192B" w:rsidRDefault="00224749" w:rsidP="0085192B">
            <w:pPr>
              <w:pStyle w:val="Contacts"/>
              <w:numPr>
                <w:ilvl w:val="0"/>
                <w:numId w:val="32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Homoeopathy</w:t>
            </w:r>
          </w:p>
          <w:p w14:paraId="7E50EAE7" w14:textId="77777777" w:rsidR="00224749" w:rsidRPr="0085192B" w:rsidRDefault="00224749" w:rsidP="0085192B">
            <w:pPr>
              <w:pStyle w:val="Contacts"/>
              <w:numPr>
                <w:ilvl w:val="0"/>
                <w:numId w:val="32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Psychotherapy</w:t>
            </w:r>
          </w:p>
          <w:p w14:paraId="0150A778" w14:textId="77777777" w:rsidR="00224749" w:rsidRDefault="00224749" w:rsidP="0085192B">
            <w:pPr>
              <w:pStyle w:val="Contacts"/>
              <w:numPr>
                <w:ilvl w:val="0"/>
                <w:numId w:val="32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Relaxation exercises</w:t>
            </w:r>
          </w:p>
          <w:p w14:paraId="704F7FDA" w14:textId="567FFA7A" w:rsidR="00224749" w:rsidRPr="0085192B" w:rsidRDefault="00224749" w:rsidP="0085192B">
            <w:pPr>
              <w:pStyle w:val="Contacts"/>
              <w:numPr>
                <w:ilvl w:val="0"/>
                <w:numId w:val="32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Mindfulness</w:t>
            </w:r>
          </w:p>
          <w:p w14:paraId="0E354A57" w14:textId="77777777" w:rsidR="00224749" w:rsidRDefault="00224749" w:rsidP="0085192B">
            <w:pPr>
              <w:pStyle w:val="Contacts"/>
              <w:numPr>
                <w:ilvl w:val="0"/>
                <w:numId w:val="32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Migraine cushions</w:t>
            </w:r>
          </w:p>
          <w:p w14:paraId="025BA4F9" w14:textId="35356CE4" w:rsidR="00224749" w:rsidRPr="0085192B" w:rsidRDefault="00224749" w:rsidP="0085192B">
            <w:pPr>
              <w:pStyle w:val="Contacts"/>
              <w:numPr>
                <w:ilvl w:val="0"/>
                <w:numId w:val="32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Cold compact</w:t>
            </w:r>
          </w:p>
          <w:p w14:paraId="2D71915F" w14:textId="77777777" w:rsidR="00224749" w:rsidRPr="0085192B" w:rsidRDefault="00224749" w:rsidP="0085192B">
            <w:pPr>
              <w:pStyle w:val="Contacts"/>
              <w:numPr>
                <w:ilvl w:val="0"/>
                <w:numId w:val="32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Hypnosis</w:t>
            </w:r>
          </w:p>
          <w:p w14:paraId="78E2BD77" w14:textId="77777777" w:rsidR="00224749" w:rsidRDefault="00224749" w:rsidP="0085192B">
            <w:pPr>
              <w:pStyle w:val="Contacts"/>
              <w:numPr>
                <w:ilvl w:val="0"/>
                <w:numId w:val="32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Herbal remedies</w:t>
            </w:r>
          </w:p>
          <w:p w14:paraId="28F874E3" w14:textId="49C56DE3" w:rsidR="00224749" w:rsidRPr="0085192B" w:rsidRDefault="00224749" w:rsidP="0085192B">
            <w:pPr>
              <w:pStyle w:val="Contacts"/>
              <w:numPr>
                <w:ilvl w:val="0"/>
                <w:numId w:val="32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Nutritional therapy</w:t>
            </w:r>
          </w:p>
          <w:p w14:paraId="76B952D4" w14:textId="77777777" w:rsidR="00224749" w:rsidRDefault="00224749" w:rsidP="0085192B">
            <w:pPr>
              <w:pStyle w:val="Contacts"/>
              <w:numPr>
                <w:ilvl w:val="0"/>
                <w:numId w:val="32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Acupuncture</w:t>
            </w:r>
          </w:p>
          <w:p w14:paraId="5571411C" w14:textId="77777777" w:rsidR="00224749" w:rsidRPr="00224749" w:rsidRDefault="00224749" w:rsidP="0085192B">
            <w:pPr>
              <w:pStyle w:val="Contacts"/>
              <w:numPr>
                <w:ilvl w:val="0"/>
                <w:numId w:val="32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224749">
              <w:rPr>
                <w:rFonts w:ascii="Arial Narrow" w:hAnsi="Arial Narrow"/>
                <w:sz w:val="24"/>
                <w:szCs w:val="24"/>
              </w:rPr>
              <w:t>Osteopathy</w:t>
            </w:r>
          </w:p>
          <w:p w14:paraId="53823460" w14:textId="56417D46" w:rsidR="00224749" w:rsidRPr="00224749" w:rsidRDefault="00224749" w:rsidP="0085192B">
            <w:pPr>
              <w:pStyle w:val="Contacts"/>
              <w:numPr>
                <w:ilvl w:val="0"/>
                <w:numId w:val="32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224749">
              <w:rPr>
                <w:rFonts w:ascii="Arial Narrow" w:hAnsi="Arial Narrow"/>
                <w:sz w:val="24"/>
                <w:szCs w:val="24"/>
              </w:rPr>
              <w:t>Other</w:t>
            </w:r>
            <w:r w:rsidR="00936816">
              <w:rPr>
                <w:rFonts w:ascii="Arial Narrow" w:hAnsi="Arial Narrow"/>
                <w:sz w:val="24"/>
                <w:szCs w:val="24"/>
              </w:rPr>
              <w:t xml:space="preserve"> (state)</w:t>
            </w:r>
          </w:p>
          <w:p w14:paraId="7E0D3B3D" w14:textId="77777777" w:rsidR="00224749" w:rsidRPr="0085192B" w:rsidRDefault="00224749" w:rsidP="0085192B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224749" w14:paraId="048B3BA1" w14:textId="77777777" w:rsidTr="0085192B">
        <w:tc>
          <w:tcPr>
            <w:tcW w:w="5228" w:type="dxa"/>
          </w:tcPr>
          <w:p w14:paraId="24CFEE71" w14:textId="114950A7" w:rsidR="00224749" w:rsidRPr="0085192B" w:rsidRDefault="00224749" w:rsidP="0085192B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5192B">
              <w:rPr>
                <w:rFonts w:ascii="Arial Narrow" w:hAnsi="Arial Narrow"/>
                <w:b/>
                <w:bCs/>
                <w:sz w:val="24"/>
                <w:szCs w:val="24"/>
              </w:rPr>
              <w:t>Do you do anything to prevent a migraine attack from occurring?</w:t>
            </w:r>
          </w:p>
          <w:p w14:paraId="57FB2D5B" w14:textId="4D81F676" w:rsidR="00224749" w:rsidRPr="0085192B" w:rsidRDefault="00224749" w:rsidP="0085192B">
            <w:pPr>
              <w:pStyle w:val="Contacts"/>
              <w:numPr>
                <w:ilvl w:val="0"/>
                <w:numId w:val="31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Music to relax</w:t>
            </w:r>
          </w:p>
          <w:p w14:paraId="5A07E0C3" w14:textId="0DD8DFE4" w:rsidR="00224749" w:rsidRPr="0085192B" w:rsidRDefault="00224749" w:rsidP="0085192B">
            <w:pPr>
              <w:pStyle w:val="Contacts"/>
              <w:numPr>
                <w:ilvl w:val="0"/>
                <w:numId w:val="31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Muscle relaxation</w:t>
            </w:r>
          </w:p>
          <w:p w14:paraId="7B467779" w14:textId="5411EB32" w:rsidR="00224749" w:rsidRPr="0085192B" w:rsidRDefault="00224749" w:rsidP="0085192B">
            <w:pPr>
              <w:pStyle w:val="Contacts"/>
              <w:numPr>
                <w:ilvl w:val="0"/>
                <w:numId w:val="31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Exercise</w:t>
            </w:r>
          </w:p>
          <w:p w14:paraId="5962469B" w14:textId="4E78ADF0" w:rsidR="00224749" w:rsidRPr="0085192B" w:rsidRDefault="00224749" w:rsidP="0085192B">
            <w:pPr>
              <w:pStyle w:val="Contacts"/>
              <w:numPr>
                <w:ilvl w:val="0"/>
                <w:numId w:val="31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Complementary medicine</w:t>
            </w:r>
          </w:p>
          <w:p w14:paraId="2A3B86A5" w14:textId="06B5A2B0" w:rsidR="00224749" w:rsidRPr="0085192B" w:rsidRDefault="00224749" w:rsidP="0085192B">
            <w:pPr>
              <w:pStyle w:val="Contacts"/>
              <w:numPr>
                <w:ilvl w:val="0"/>
                <w:numId w:val="31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Administer local pain relief (gel, cream etc)</w:t>
            </w:r>
          </w:p>
          <w:p w14:paraId="13EE197B" w14:textId="77777777" w:rsidR="00224749" w:rsidRPr="00936816" w:rsidRDefault="00224749" w:rsidP="0066092D">
            <w:pPr>
              <w:pStyle w:val="Contacts"/>
              <w:numPr>
                <w:ilvl w:val="0"/>
                <w:numId w:val="31"/>
              </w:numPr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5192B">
              <w:rPr>
                <w:rFonts w:ascii="Arial Narrow" w:hAnsi="Arial Narrow"/>
                <w:sz w:val="24"/>
                <w:szCs w:val="24"/>
              </w:rPr>
              <w:t>Medication</w:t>
            </w:r>
          </w:p>
          <w:p w14:paraId="7C0E985C" w14:textId="3D514AAE" w:rsidR="00936816" w:rsidRPr="0085192B" w:rsidRDefault="00936816" w:rsidP="0066092D">
            <w:pPr>
              <w:pStyle w:val="Contacts"/>
              <w:numPr>
                <w:ilvl w:val="0"/>
                <w:numId w:val="31"/>
              </w:numPr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Other (state)</w:t>
            </w:r>
          </w:p>
        </w:tc>
        <w:tc>
          <w:tcPr>
            <w:tcW w:w="5115" w:type="dxa"/>
            <w:vMerge/>
          </w:tcPr>
          <w:p w14:paraId="56F80957" w14:textId="77777777" w:rsidR="00224749" w:rsidRPr="0085192B" w:rsidRDefault="00224749" w:rsidP="0085192B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</w:tbl>
    <w:p w14:paraId="2FFE2CC9" w14:textId="77777777" w:rsidR="00987013" w:rsidRDefault="00987013" w:rsidP="0085192B">
      <w:pPr>
        <w:pStyle w:val="Contacts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F01B7" w14:paraId="31AD320B" w14:textId="77777777" w:rsidTr="00F56083">
        <w:tc>
          <w:tcPr>
            <w:tcW w:w="10456" w:type="dxa"/>
            <w:gridSpan w:val="2"/>
          </w:tcPr>
          <w:p w14:paraId="52B2455A" w14:textId="4058FF98" w:rsidR="006F01B7" w:rsidRPr="00C53078" w:rsidRDefault="006F01B7" w:rsidP="00165A14">
            <w:pPr>
              <w:pStyle w:val="Contacts"/>
              <w:ind w:left="35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C53078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Of the above approaches, have you used any </w:t>
            </w:r>
            <w:r w:rsidR="00FA6B83" w:rsidRPr="00C53078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of them </w:t>
            </w:r>
            <w:r w:rsidRPr="00C53078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consistently for </w:t>
            </w:r>
            <w:r w:rsidRPr="00C53078">
              <w:rPr>
                <w:rFonts w:ascii="Arial Narrow" w:hAnsi="Arial Narrow"/>
                <w:b/>
                <w:bCs/>
                <w:sz w:val="24"/>
                <w:szCs w:val="24"/>
                <w:u w:val="single"/>
              </w:rPr>
              <w:t>3+ months</w:t>
            </w:r>
            <w:r w:rsidR="0027223F" w:rsidRPr="00C53078">
              <w:rPr>
                <w:rFonts w:ascii="Arial Narrow" w:hAnsi="Arial Narrow"/>
                <w:b/>
                <w:bCs/>
                <w:sz w:val="24"/>
                <w:szCs w:val="24"/>
                <w:u w:val="single"/>
              </w:rPr>
              <w:t xml:space="preserve">? If so, </w:t>
            </w:r>
            <w:r w:rsidRPr="00C53078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please describe the protocol and how the approach reduced the severity and frequency of migraines </w:t>
            </w:r>
          </w:p>
          <w:p w14:paraId="629F0198" w14:textId="77777777" w:rsidR="00165A14" w:rsidRPr="00C80545" w:rsidRDefault="00165A14" w:rsidP="00165A14">
            <w:pPr>
              <w:pStyle w:val="Contacts"/>
              <w:ind w:left="35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56132DBC" w14:textId="77777777" w:rsidR="00165A14" w:rsidRPr="00C80545" w:rsidRDefault="00165A14" w:rsidP="00165A14">
            <w:pPr>
              <w:pStyle w:val="Contacts"/>
              <w:ind w:left="35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63AB2AC7" w14:textId="77777777" w:rsidR="00165A14" w:rsidRPr="00C80545" w:rsidRDefault="00165A14" w:rsidP="00165A14">
            <w:pPr>
              <w:pStyle w:val="Contacts"/>
              <w:ind w:left="35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20C7F275" w14:textId="38CE76AA" w:rsidR="00165A14" w:rsidRPr="00C80545" w:rsidRDefault="00165A14" w:rsidP="00165A14">
            <w:pPr>
              <w:pStyle w:val="Contacts"/>
              <w:ind w:left="35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5192B" w14:paraId="391A8226" w14:textId="77777777" w:rsidTr="0085192B">
        <w:tc>
          <w:tcPr>
            <w:tcW w:w="5228" w:type="dxa"/>
          </w:tcPr>
          <w:p w14:paraId="3F972A1F" w14:textId="4EADC506" w:rsidR="0085192B" w:rsidRPr="00C53078" w:rsidRDefault="00DD4800" w:rsidP="00402189">
            <w:pPr>
              <w:pStyle w:val="Contacts"/>
              <w:ind w:left="35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C53078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Have you </w:t>
            </w:r>
            <w:r w:rsidR="008D51FE" w:rsidRPr="00C53078">
              <w:rPr>
                <w:rFonts w:ascii="Arial Narrow" w:hAnsi="Arial Narrow"/>
                <w:b/>
                <w:bCs/>
                <w:sz w:val="24"/>
                <w:szCs w:val="24"/>
              </w:rPr>
              <w:t>had any of the following tests done?</w:t>
            </w:r>
            <w:r w:rsidR="00FF1006" w:rsidRPr="00C53078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</w:p>
          <w:p w14:paraId="7761036E" w14:textId="77777777" w:rsidR="008D51FE" w:rsidRPr="00C80545" w:rsidRDefault="008D51FE" w:rsidP="008D51FE">
            <w:pPr>
              <w:pStyle w:val="Contacts"/>
              <w:numPr>
                <w:ilvl w:val="0"/>
                <w:numId w:val="34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80545">
              <w:rPr>
                <w:rFonts w:ascii="Arial Narrow" w:hAnsi="Arial Narrow"/>
                <w:sz w:val="24"/>
                <w:szCs w:val="24"/>
              </w:rPr>
              <w:t>HTMA (hair and tissue mineral analysis)</w:t>
            </w:r>
          </w:p>
          <w:p w14:paraId="29727C02" w14:textId="77777777" w:rsidR="008D51FE" w:rsidRPr="00C80545" w:rsidRDefault="008D51FE" w:rsidP="008D51FE">
            <w:pPr>
              <w:pStyle w:val="Contacts"/>
              <w:numPr>
                <w:ilvl w:val="0"/>
                <w:numId w:val="34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80545">
              <w:rPr>
                <w:rFonts w:ascii="Arial Narrow" w:hAnsi="Arial Narrow"/>
                <w:sz w:val="24"/>
                <w:szCs w:val="24"/>
              </w:rPr>
              <w:t>Gut microbiome test</w:t>
            </w:r>
          </w:p>
          <w:p w14:paraId="11E57F43" w14:textId="77777777" w:rsidR="008D51FE" w:rsidRPr="00C80545" w:rsidRDefault="008D51FE" w:rsidP="008D51FE">
            <w:pPr>
              <w:pStyle w:val="Contacts"/>
              <w:numPr>
                <w:ilvl w:val="0"/>
                <w:numId w:val="34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80545">
              <w:rPr>
                <w:rFonts w:ascii="Arial Narrow" w:hAnsi="Arial Narrow"/>
                <w:sz w:val="24"/>
                <w:szCs w:val="24"/>
              </w:rPr>
              <w:t>Food intol</w:t>
            </w:r>
            <w:r w:rsidR="000E0636" w:rsidRPr="00C80545">
              <w:rPr>
                <w:rFonts w:ascii="Arial Narrow" w:hAnsi="Arial Narrow"/>
                <w:sz w:val="24"/>
                <w:szCs w:val="24"/>
              </w:rPr>
              <w:t>erance test</w:t>
            </w:r>
          </w:p>
          <w:p w14:paraId="0847272F" w14:textId="77777777" w:rsidR="000E0636" w:rsidRPr="00C80545" w:rsidRDefault="00FF1006" w:rsidP="008D51FE">
            <w:pPr>
              <w:pStyle w:val="Contacts"/>
              <w:numPr>
                <w:ilvl w:val="0"/>
                <w:numId w:val="34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proofErr w:type="gramStart"/>
            <w:r w:rsidRPr="00C80545">
              <w:rPr>
                <w:rFonts w:ascii="Arial Narrow" w:hAnsi="Arial Narrow"/>
                <w:sz w:val="24"/>
                <w:szCs w:val="24"/>
              </w:rPr>
              <w:t>Other</w:t>
            </w:r>
            <w:proofErr w:type="gramEnd"/>
            <w:r w:rsidRPr="00C80545">
              <w:rPr>
                <w:rFonts w:ascii="Arial Narrow" w:hAnsi="Arial Narrow"/>
                <w:sz w:val="24"/>
                <w:szCs w:val="24"/>
              </w:rPr>
              <w:t xml:space="preserve"> nutritional test</w:t>
            </w:r>
            <w:r w:rsidR="008C58DE" w:rsidRPr="00C80545">
              <w:rPr>
                <w:rFonts w:ascii="Arial Narrow" w:hAnsi="Arial Narrow"/>
                <w:sz w:val="24"/>
                <w:szCs w:val="24"/>
              </w:rPr>
              <w:t>, please state</w:t>
            </w:r>
          </w:p>
          <w:p w14:paraId="5C65AB08" w14:textId="31FE6A77" w:rsidR="008C58DE" w:rsidRPr="00C80545" w:rsidRDefault="008C58DE" w:rsidP="008C58DE">
            <w:pPr>
              <w:pStyle w:val="Contacts"/>
              <w:ind w:left="755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228" w:type="dxa"/>
          </w:tcPr>
          <w:p w14:paraId="435F4658" w14:textId="693229F3" w:rsidR="0085192B" w:rsidRPr="00C53078" w:rsidRDefault="003D5BCE" w:rsidP="00805313">
            <w:pPr>
              <w:pStyle w:val="Contacts"/>
              <w:ind w:left="42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C53078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If you’ve had any of the tests to the left done, please describe the results </w:t>
            </w:r>
          </w:p>
        </w:tc>
      </w:tr>
      <w:tr w:rsidR="0085192B" w14:paraId="5C0B86A0" w14:textId="77777777" w:rsidTr="0085192B">
        <w:tc>
          <w:tcPr>
            <w:tcW w:w="5228" w:type="dxa"/>
          </w:tcPr>
          <w:p w14:paraId="77EC4A8C" w14:textId="77777777" w:rsidR="0085192B" w:rsidRPr="00C53078" w:rsidRDefault="00104991" w:rsidP="00104991">
            <w:pPr>
              <w:pStyle w:val="Contacts"/>
              <w:ind w:left="35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C53078">
              <w:rPr>
                <w:rFonts w:ascii="Arial Narrow" w:hAnsi="Arial Narrow"/>
                <w:b/>
                <w:bCs/>
                <w:sz w:val="24"/>
                <w:szCs w:val="24"/>
              </w:rPr>
              <w:t>How much water do you drink a day?</w:t>
            </w:r>
          </w:p>
          <w:p w14:paraId="3EF4CE00" w14:textId="0F7621E6" w:rsidR="00001E5C" w:rsidRPr="00C80545" w:rsidRDefault="002E51BB" w:rsidP="00001E5C">
            <w:pPr>
              <w:pStyle w:val="Contacts"/>
              <w:numPr>
                <w:ilvl w:val="0"/>
                <w:numId w:val="33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80545">
              <w:rPr>
                <w:rFonts w:ascii="Arial Narrow" w:hAnsi="Arial Narrow"/>
                <w:sz w:val="24"/>
                <w:szCs w:val="24"/>
              </w:rPr>
              <w:t xml:space="preserve">Less than 1 </w:t>
            </w:r>
            <w:r w:rsidR="00ED64D3" w:rsidRPr="00C80545">
              <w:rPr>
                <w:rFonts w:ascii="Arial Narrow" w:hAnsi="Arial Narrow"/>
                <w:sz w:val="24"/>
                <w:szCs w:val="24"/>
              </w:rPr>
              <w:t xml:space="preserve">highball </w:t>
            </w:r>
            <w:r w:rsidRPr="00C80545">
              <w:rPr>
                <w:rFonts w:ascii="Arial Narrow" w:hAnsi="Arial Narrow"/>
                <w:sz w:val="24"/>
                <w:szCs w:val="24"/>
              </w:rPr>
              <w:t>glass</w:t>
            </w:r>
            <w:r w:rsidR="00ED64D3" w:rsidRPr="00C80545">
              <w:rPr>
                <w:rFonts w:ascii="Arial Narrow" w:hAnsi="Arial Narrow"/>
                <w:sz w:val="24"/>
                <w:szCs w:val="24"/>
              </w:rPr>
              <w:t xml:space="preserve"> (100ml)</w:t>
            </w:r>
          </w:p>
          <w:p w14:paraId="508FBAA1" w14:textId="546483CC" w:rsidR="00001E5C" w:rsidRPr="00C80545" w:rsidRDefault="002E51BB" w:rsidP="00001E5C">
            <w:pPr>
              <w:pStyle w:val="Contacts"/>
              <w:numPr>
                <w:ilvl w:val="0"/>
                <w:numId w:val="33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80545">
              <w:rPr>
                <w:rFonts w:ascii="Arial Narrow" w:hAnsi="Arial Narrow"/>
                <w:sz w:val="24"/>
                <w:szCs w:val="24"/>
              </w:rPr>
              <w:t>1</w:t>
            </w:r>
            <w:r w:rsidR="00ED64D3" w:rsidRPr="00C80545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C80545">
              <w:rPr>
                <w:rFonts w:ascii="Arial Narrow" w:hAnsi="Arial Narrow"/>
                <w:sz w:val="24"/>
                <w:szCs w:val="24"/>
              </w:rPr>
              <w:t>-</w:t>
            </w:r>
            <w:r w:rsidR="00ED64D3" w:rsidRPr="00C80545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C80545">
              <w:rPr>
                <w:rFonts w:ascii="Arial Narrow" w:hAnsi="Arial Narrow"/>
                <w:sz w:val="24"/>
                <w:szCs w:val="24"/>
              </w:rPr>
              <w:t xml:space="preserve">3 </w:t>
            </w:r>
            <w:r w:rsidR="00ED64D3" w:rsidRPr="00C80545">
              <w:rPr>
                <w:rFonts w:ascii="Arial Narrow" w:hAnsi="Arial Narrow"/>
                <w:sz w:val="24"/>
                <w:szCs w:val="24"/>
              </w:rPr>
              <w:t>highball glasses</w:t>
            </w:r>
            <w:r w:rsidR="00C52641" w:rsidRPr="00C80545">
              <w:rPr>
                <w:rFonts w:ascii="Arial Narrow" w:hAnsi="Arial Narrow"/>
                <w:sz w:val="24"/>
                <w:szCs w:val="24"/>
              </w:rPr>
              <w:t xml:space="preserve"> (100 – 300ml)</w:t>
            </w:r>
          </w:p>
          <w:p w14:paraId="34F78A28" w14:textId="2F3934C8" w:rsidR="00001E5C" w:rsidRPr="00C80545" w:rsidRDefault="002A10B4" w:rsidP="00001E5C">
            <w:pPr>
              <w:pStyle w:val="Contacts"/>
              <w:numPr>
                <w:ilvl w:val="0"/>
                <w:numId w:val="33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80545">
              <w:rPr>
                <w:rFonts w:ascii="Arial Narrow" w:hAnsi="Arial Narrow"/>
                <w:sz w:val="24"/>
                <w:szCs w:val="24"/>
              </w:rPr>
              <w:t>3</w:t>
            </w:r>
            <w:r w:rsidR="00001E5C" w:rsidRPr="00C80545">
              <w:rPr>
                <w:rFonts w:ascii="Arial Narrow" w:hAnsi="Arial Narrow"/>
                <w:sz w:val="24"/>
                <w:szCs w:val="24"/>
              </w:rPr>
              <w:t xml:space="preserve"> - </w:t>
            </w:r>
            <w:r w:rsidR="00ED64D3" w:rsidRPr="00C80545">
              <w:rPr>
                <w:rFonts w:ascii="Arial Narrow" w:hAnsi="Arial Narrow"/>
                <w:sz w:val="24"/>
                <w:szCs w:val="24"/>
              </w:rPr>
              <w:t>8</w:t>
            </w:r>
            <w:r w:rsidR="00001E5C" w:rsidRPr="00C80545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ED64D3" w:rsidRPr="00C80545">
              <w:rPr>
                <w:rFonts w:ascii="Arial Narrow" w:hAnsi="Arial Narrow"/>
                <w:sz w:val="24"/>
                <w:szCs w:val="24"/>
              </w:rPr>
              <w:t>highball glasses</w:t>
            </w:r>
            <w:r w:rsidR="00C52641" w:rsidRPr="00C80545">
              <w:rPr>
                <w:rFonts w:ascii="Arial Narrow" w:hAnsi="Arial Narrow"/>
                <w:sz w:val="24"/>
                <w:szCs w:val="24"/>
              </w:rPr>
              <w:t xml:space="preserve"> (</w:t>
            </w:r>
            <w:r w:rsidRPr="00C80545">
              <w:rPr>
                <w:rFonts w:ascii="Arial Narrow" w:hAnsi="Arial Narrow"/>
                <w:sz w:val="24"/>
                <w:szCs w:val="24"/>
              </w:rPr>
              <w:t>3</w:t>
            </w:r>
            <w:r w:rsidR="00C52641" w:rsidRPr="00C80545">
              <w:rPr>
                <w:rFonts w:ascii="Arial Narrow" w:hAnsi="Arial Narrow"/>
                <w:sz w:val="24"/>
                <w:szCs w:val="24"/>
              </w:rPr>
              <w:t xml:space="preserve">00 </w:t>
            </w:r>
            <w:r w:rsidR="008F6349" w:rsidRPr="00C80545">
              <w:rPr>
                <w:rFonts w:ascii="Arial Narrow" w:hAnsi="Arial Narrow"/>
                <w:sz w:val="24"/>
                <w:szCs w:val="24"/>
              </w:rPr>
              <w:t>–</w:t>
            </w:r>
            <w:r w:rsidR="00C52641" w:rsidRPr="00C80545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8F6349" w:rsidRPr="00C80545">
              <w:rPr>
                <w:rFonts w:ascii="Arial Narrow" w:hAnsi="Arial Narrow"/>
                <w:sz w:val="24"/>
                <w:szCs w:val="24"/>
              </w:rPr>
              <w:t>800ml)</w:t>
            </w:r>
          </w:p>
          <w:p w14:paraId="177BE7F1" w14:textId="6BD0F9CA" w:rsidR="00001E5C" w:rsidRPr="00C80545" w:rsidRDefault="002A10B4" w:rsidP="00001E5C">
            <w:pPr>
              <w:pStyle w:val="Contacts"/>
              <w:numPr>
                <w:ilvl w:val="0"/>
                <w:numId w:val="33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80545">
              <w:rPr>
                <w:rFonts w:ascii="Arial Narrow" w:hAnsi="Arial Narrow"/>
                <w:sz w:val="24"/>
                <w:szCs w:val="24"/>
              </w:rPr>
              <w:t>8</w:t>
            </w:r>
            <w:r w:rsidR="00001E5C" w:rsidRPr="00C80545">
              <w:rPr>
                <w:rFonts w:ascii="Arial Narrow" w:hAnsi="Arial Narrow"/>
                <w:sz w:val="24"/>
                <w:szCs w:val="24"/>
              </w:rPr>
              <w:t xml:space="preserve"> - </w:t>
            </w:r>
            <w:r w:rsidR="00B26873" w:rsidRPr="00C80545">
              <w:rPr>
                <w:rFonts w:ascii="Arial Narrow" w:hAnsi="Arial Narrow"/>
                <w:sz w:val="24"/>
                <w:szCs w:val="24"/>
              </w:rPr>
              <w:t>15</w:t>
            </w:r>
            <w:r w:rsidR="00001E5C" w:rsidRPr="00C80545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B26873" w:rsidRPr="00C80545">
              <w:rPr>
                <w:rFonts w:ascii="Arial Narrow" w:hAnsi="Arial Narrow"/>
                <w:sz w:val="24"/>
                <w:szCs w:val="24"/>
              </w:rPr>
              <w:t>highball glasses</w:t>
            </w:r>
            <w:r w:rsidR="008F6349" w:rsidRPr="00C80545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240449" w:rsidRPr="00C80545">
              <w:rPr>
                <w:rFonts w:ascii="Arial Narrow" w:hAnsi="Arial Narrow"/>
                <w:sz w:val="24"/>
                <w:szCs w:val="24"/>
              </w:rPr>
              <w:t>(</w:t>
            </w:r>
            <w:r w:rsidRPr="00C80545">
              <w:rPr>
                <w:rFonts w:ascii="Arial Narrow" w:hAnsi="Arial Narrow"/>
                <w:sz w:val="24"/>
                <w:szCs w:val="24"/>
              </w:rPr>
              <w:t>8</w:t>
            </w:r>
            <w:r w:rsidR="002C2043" w:rsidRPr="00C80545">
              <w:rPr>
                <w:rFonts w:ascii="Arial Narrow" w:hAnsi="Arial Narrow"/>
                <w:sz w:val="24"/>
                <w:szCs w:val="24"/>
              </w:rPr>
              <w:t>00</w:t>
            </w:r>
            <w:r w:rsidR="000B5561" w:rsidRPr="00C80545">
              <w:rPr>
                <w:rFonts w:ascii="Arial Narrow" w:hAnsi="Arial Narrow"/>
                <w:sz w:val="24"/>
                <w:szCs w:val="24"/>
              </w:rPr>
              <w:t xml:space="preserve">ml </w:t>
            </w:r>
            <w:r w:rsidRPr="00C80545">
              <w:rPr>
                <w:rFonts w:ascii="Arial Narrow" w:hAnsi="Arial Narrow"/>
                <w:sz w:val="24"/>
                <w:szCs w:val="24"/>
              </w:rPr>
              <w:t>–</w:t>
            </w:r>
            <w:r w:rsidR="000B5561" w:rsidRPr="00C80545">
              <w:rPr>
                <w:rFonts w:ascii="Arial Narrow" w:hAnsi="Arial Narrow"/>
                <w:sz w:val="24"/>
                <w:szCs w:val="24"/>
              </w:rPr>
              <w:t xml:space="preserve"> 1</w:t>
            </w:r>
            <w:r w:rsidRPr="00C80545">
              <w:rPr>
                <w:rFonts w:ascii="Arial Narrow" w:hAnsi="Arial Narrow"/>
                <w:sz w:val="24"/>
                <w:szCs w:val="24"/>
              </w:rPr>
              <w:t>.5litres)</w:t>
            </w:r>
          </w:p>
          <w:p w14:paraId="48FFC006" w14:textId="07980007" w:rsidR="00001E5C" w:rsidRPr="00C80545" w:rsidRDefault="000573C8" w:rsidP="000573C8">
            <w:pPr>
              <w:pStyle w:val="Contacts"/>
              <w:numPr>
                <w:ilvl w:val="0"/>
                <w:numId w:val="33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80545">
              <w:rPr>
                <w:rFonts w:ascii="Arial Narrow" w:hAnsi="Arial Narrow"/>
                <w:sz w:val="24"/>
                <w:szCs w:val="24"/>
              </w:rPr>
              <w:t>1</w:t>
            </w:r>
            <w:r w:rsidR="002A10B4" w:rsidRPr="00C80545">
              <w:rPr>
                <w:rFonts w:ascii="Arial Narrow" w:hAnsi="Arial Narrow"/>
                <w:sz w:val="24"/>
                <w:szCs w:val="24"/>
              </w:rPr>
              <w:t>5</w:t>
            </w:r>
            <w:r w:rsidR="00C52641" w:rsidRPr="00C80545">
              <w:rPr>
                <w:rFonts w:ascii="Arial Narrow" w:hAnsi="Arial Narrow"/>
                <w:sz w:val="24"/>
                <w:szCs w:val="24"/>
              </w:rPr>
              <w:t>+</w:t>
            </w:r>
            <w:r w:rsidR="00FB156A" w:rsidRPr="00C80545">
              <w:rPr>
                <w:rFonts w:ascii="Arial Narrow" w:hAnsi="Arial Narrow"/>
                <w:sz w:val="24"/>
                <w:szCs w:val="24"/>
              </w:rPr>
              <w:t xml:space="preserve"> highball glasses</w:t>
            </w:r>
            <w:r w:rsidR="002A10B4" w:rsidRPr="00C80545">
              <w:rPr>
                <w:rFonts w:ascii="Arial Narrow" w:hAnsi="Arial Narrow"/>
                <w:sz w:val="24"/>
                <w:szCs w:val="24"/>
              </w:rPr>
              <w:t xml:space="preserve"> (&gt;1.5 litres)</w:t>
            </w:r>
          </w:p>
        </w:tc>
        <w:tc>
          <w:tcPr>
            <w:tcW w:w="5228" w:type="dxa"/>
          </w:tcPr>
          <w:p w14:paraId="68023984" w14:textId="41B56D74" w:rsidR="0085192B" w:rsidRPr="00C80545" w:rsidRDefault="00104991" w:rsidP="00104991">
            <w:pPr>
              <w:pStyle w:val="Contacts"/>
              <w:ind w:left="42"/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53078">
              <w:rPr>
                <w:rFonts w:ascii="Arial Narrow" w:hAnsi="Arial Narrow"/>
                <w:b/>
                <w:bCs/>
                <w:sz w:val="24"/>
                <w:szCs w:val="24"/>
              </w:rPr>
              <w:t>How much refined sugar do you consume a day?</w:t>
            </w:r>
            <w:r w:rsidR="00FD6BBE" w:rsidRPr="00C53078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="00FD6BBE" w:rsidRPr="00C53078">
              <w:rPr>
                <w:rFonts w:ascii="Arial Narrow" w:hAnsi="Arial Narrow"/>
                <w:sz w:val="24"/>
                <w:szCs w:val="24"/>
              </w:rPr>
              <w:t>(</w:t>
            </w:r>
            <w:r w:rsidR="00F56083">
              <w:rPr>
                <w:rFonts w:ascii="Arial Narrow" w:hAnsi="Arial Narrow"/>
                <w:sz w:val="24"/>
                <w:szCs w:val="24"/>
              </w:rPr>
              <w:t>P</w:t>
            </w:r>
            <w:r w:rsidR="00FD6BBE" w:rsidRPr="00C80545">
              <w:rPr>
                <w:rFonts w:ascii="Arial Narrow" w:hAnsi="Arial Narrow"/>
                <w:sz w:val="24"/>
                <w:szCs w:val="24"/>
              </w:rPr>
              <w:t>lease note refined sugar is in most packaged foods, tins, jars</w:t>
            </w:r>
            <w:r w:rsidR="00BB5E32" w:rsidRPr="00C80545">
              <w:rPr>
                <w:rFonts w:ascii="Arial Narrow" w:hAnsi="Arial Narrow"/>
                <w:sz w:val="24"/>
                <w:szCs w:val="24"/>
              </w:rPr>
              <w:t>, sugary drinks</w:t>
            </w:r>
            <w:r w:rsidR="001E23F9" w:rsidRPr="00C80545">
              <w:rPr>
                <w:rFonts w:ascii="Arial Narrow" w:hAnsi="Arial Narrow"/>
                <w:sz w:val="24"/>
                <w:szCs w:val="24"/>
              </w:rPr>
              <w:t>, sauces, bought salad dressing etc)</w:t>
            </w:r>
          </w:p>
          <w:p w14:paraId="16768651" w14:textId="04F28C6F" w:rsidR="00104991" w:rsidRPr="00C80545" w:rsidRDefault="00104991" w:rsidP="00104991">
            <w:pPr>
              <w:pStyle w:val="Contacts"/>
              <w:ind w:left="42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7223F" w14:paraId="4C7B80C6" w14:textId="77777777" w:rsidTr="0085192B">
        <w:tc>
          <w:tcPr>
            <w:tcW w:w="5228" w:type="dxa"/>
          </w:tcPr>
          <w:p w14:paraId="3BC1C040" w14:textId="77777777" w:rsidR="0027223F" w:rsidRPr="00C53078" w:rsidRDefault="0027223F" w:rsidP="0027223F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C53078">
              <w:rPr>
                <w:rFonts w:ascii="Arial Narrow" w:hAnsi="Arial Narrow"/>
                <w:b/>
                <w:bCs/>
                <w:sz w:val="24"/>
                <w:szCs w:val="24"/>
              </w:rPr>
              <w:t>How many days were you absent from work last year due to migraines?</w:t>
            </w:r>
          </w:p>
          <w:p w14:paraId="12F91E6F" w14:textId="021816DF" w:rsidR="0027223F" w:rsidRPr="00C80545" w:rsidRDefault="00D32034" w:rsidP="0027223F">
            <w:pPr>
              <w:pStyle w:val="Contacts"/>
              <w:numPr>
                <w:ilvl w:val="0"/>
                <w:numId w:val="33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80545">
              <w:rPr>
                <w:rFonts w:ascii="Arial Narrow" w:hAnsi="Arial Narrow"/>
                <w:sz w:val="24"/>
                <w:szCs w:val="24"/>
              </w:rPr>
              <w:t>Less than 3 days</w:t>
            </w:r>
          </w:p>
          <w:p w14:paraId="7A11513A" w14:textId="77777777" w:rsidR="0027223F" w:rsidRPr="00C80545" w:rsidRDefault="0027223F" w:rsidP="0027223F">
            <w:pPr>
              <w:pStyle w:val="Contacts"/>
              <w:numPr>
                <w:ilvl w:val="0"/>
                <w:numId w:val="33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80545">
              <w:rPr>
                <w:rFonts w:ascii="Arial Narrow" w:hAnsi="Arial Narrow"/>
                <w:sz w:val="24"/>
                <w:szCs w:val="24"/>
              </w:rPr>
              <w:t>4 - 7 days</w:t>
            </w:r>
          </w:p>
          <w:p w14:paraId="05661429" w14:textId="77777777" w:rsidR="0027223F" w:rsidRPr="00C80545" w:rsidRDefault="0027223F" w:rsidP="0027223F">
            <w:pPr>
              <w:pStyle w:val="Contacts"/>
              <w:numPr>
                <w:ilvl w:val="0"/>
                <w:numId w:val="33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80545">
              <w:rPr>
                <w:rFonts w:ascii="Arial Narrow" w:hAnsi="Arial Narrow"/>
                <w:sz w:val="24"/>
                <w:szCs w:val="24"/>
              </w:rPr>
              <w:t>8 - 14 days</w:t>
            </w:r>
          </w:p>
          <w:p w14:paraId="38202690" w14:textId="77777777" w:rsidR="0027223F" w:rsidRPr="00C80545" w:rsidRDefault="0027223F" w:rsidP="0027223F">
            <w:pPr>
              <w:pStyle w:val="Contacts"/>
              <w:numPr>
                <w:ilvl w:val="0"/>
                <w:numId w:val="33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80545">
              <w:rPr>
                <w:rFonts w:ascii="Arial Narrow" w:hAnsi="Arial Narrow"/>
                <w:sz w:val="24"/>
                <w:szCs w:val="24"/>
              </w:rPr>
              <w:t>15 - 21 days</w:t>
            </w:r>
          </w:p>
          <w:p w14:paraId="4138809E" w14:textId="2AAF76C2" w:rsidR="0027223F" w:rsidRPr="00C80545" w:rsidRDefault="00D32034" w:rsidP="00D32034">
            <w:pPr>
              <w:pStyle w:val="Contacts"/>
              <w:numPr>
                <w:ilvl w:val="0"/>
                <w:numId w:val="33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80545">
              <w:rPr>
                <w:rFonts w:ascii="Arial Narrow" w:hAnsi="Arial Narrow"/>
                <w:sz w:val="24"/>
                <w:szCs w:val="24"/>
              </w:rPr>
              <w:t>More than 3 weeks</w:t>
            </w:r>
          </w:p>
        </w:tc>
        <w:tc>
          <w:tcPr>
            <w:tcW w:w="5228" w:type="dxa"/>
          </w:tcPr>
          <w:p w14:paraId="37463798" w14:textId="77777777" w:rsidR="0027223F" w:rsidRPr="00C53078" w:rsidRDefault="0027223F" w:rsidP="0027223F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C53078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How many events or appointments (including nights out, lunches, excursions, holidays, </w:t>
            </w:r>
            <w:proofErr w:type="gramStart"/>
            <w:r w:rsidRPr="00C53078">
              <w:rPr>
                <w:rFonts w:ascii="Arial Narrow" w:hAnsi="Arial Narrow"/>
                <w:b/>
                <w:bCs/>
                <w:sz w:val="24"/>
                <w:szCs w:val="24"/>
              </w:rPr>
              <w:t>kids</w:t>
            </w:r>
            <w:proofErr w:type="gramEnd"/>
            <w:r w:rsidRPr="00C53078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parties etc) did you miss last year due to migraines?</w:t>
            </w:r>
          </w:p>
          <w:p w14:paraId="1BCF9D09" w14:textId="48436DDC" w:rsidR="0027223F" w:rsidRPr="00C80545" w:rsidRDefault="00D32034" w:rsidP="0027223F">
            <w:pPr>
              <w:pStyle w:val="Contacts"/>
              <w:numPr>
                <w:ilvl w:val="0"/>
                <w:numId w:val="33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80545">
              <w:rPr>
                <w:rFonts w:ascii="Arial Narrow" w:hAnsi="Arial Narrow"/>
                <w:sz w:val="24"/>
                <w:szCs w:val="24"/>
              </w:rPr>
              <w:t xml:space="preserve">Less than </w:t>
            </w:r>
            <w:r w:rsidR="0027223F" w:rsidRPr="00C80545">
              <w:rPr>
                <w:rFonts w:ascii="Arial Narrow" w:hAnsi="Arial Narrow"/>
                <w:sz w:val="24"/>
                <w:szCs w:val="24"/>
              </w:rPr>
              <w:t xml:space="preserve">5 </w:t>
            </w:r>
          </w:p>
          <w:p w14:paraId="06C81B72" w14:textId="77777777" w:rsidR="0027223F" w:rsidRPr="00C80545" w:rsidRDefault="0027223F" w:rsidP="0027223F">
            <w:pPr>
              <w:pStyle w:val="Contacts"/>
              <w:numPr>
                <w:ilvl w:val="0"/>
                <w:numId w:val="33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80545">
              <w:rPr>
                <w:rFonts w:ascii="Arial Narrow" w:hAnsi="Arial Narrow"/>
                <w:sz w:val="24"/>
                <w:szCs w:val="24"/>
              </w:rPr>
              <w:t>5 - 10</w:t>
            </w:r>
          </w:p>
          <w:p w14:paraId="45D1883B" w14:textId="77777777" w:rsidR="0027223F" w:rsidRPr="00C80545" w:rsidRDefault="0027223F" w:rsidP="0027223F">
            <w:pPr>
              <w:pStyle w:val="Contacts"/>
              <w:numPr>
                <w:ilvl w:val="0"/>
                <w:numId w:val="33"/>
              </w:numPr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80545">
              <w:rPr>
                <w:rFonts w:ascii="Arial Narrow" w:hAnsi="Arial Narrow"/>
                <w:sz w:val="24"/>
                <w:szCs w:val="24"/>
              </w:rPr>
              <w:t>More than 10</w:t>
            </w:r>
          </w:p>
          <w:p w14:paraId="2FAAF4BB" w14:textId="77777777" w:rsidR="0027223F" w:rsidRPr="00C80545" w:rsidRDefault="0027223F" w:rsidP="005A3A00">
            <w:pPr>
              <w:pStyle w:val="Contacts"/>
              <w:ind w:left="36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A6687D" w14:paraId="6D0FFA56" w14:textId="77777777" w:rsidTr="00F56083">
        <w:tc>
          <w:tcPr>
            <w:tcW w:w="10456" w:type="dxa"/>
            <w:gridSpan w:val="2"/>
          </w:tcPr>
          <w:p w14:paraId="6B2E2E40" w14:textId="51B11DD7" w:rsidR="00A6687D" w:rsidRDefault="00496B81" w:rsidP="0027223F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Thank you for completing this form, please email it as an attachment to </w:t>
            </w:r>
            <w:hyperlink r:id="rId8" w:history="1">
              <w:r w:rsidRPr="00EC013A">
                <w:rPr>
                  <w:rStyle w:val="Hyperlink"/>
                  <w:rFonts w:ascii="Arial Narrow" w:hAnsi="Arial Narrow"/>
                  <w:b/>
                  <w:bCs/>
                  <w:sz w:val="24"/>
                  <w:szCs w:val="24"/>
                </w:rPr>
                <w:t>nicci.parry@gmail.com</w:t>
              </w:r>
            </w:hyperlink>
          </w:p>
          <w:p w14:paraId="22E6030E" w14:textId="77777777" w:rsidR="00496B81" w:rsidRPr="00C53078" w:rsidRDefault="00496B81" w:rsidP="0027223F">
            <w:pPr>
              <w:pStyle w:val="Contacts"/>
              <w:jc w:val="left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</w:tbl>
    <w:p w14:paraId="282540B6" w14:textId="77777777" w:rsidR="00463B35" w:rsidRPr="00194F1B" w:rsidRDefault="00463B35" w:rsidP="0085192B">
      <w:pPr>
        <w:pStyle w:val="Contacts"/>
      </w:pPr>
    </w:p>
    <w:sectPr w:rsidR="00463B35" w:rsidRPr="00194F1B" w:rsidSect="00D4140A">
      <w:headerReference w:type="default" r:id="rId9"/>
      <w:footerReference w:type="default" r:id="rId10"/>
      <w:pgSz w:w="11906" w:h="16838" w:code="9"/>
      <w:pgMar w:top="2594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759CD" w14:textId="77777777" w:rsidR="00AC1B48" w:rsidRDefault="00AC1B48" w:rsidP="00CF31BB">
      <w:r>
        <w:separator/>
      </w:r>
    </w:p>
  </w:endnote>
  <w:endnote w:type="continuationSeparator" w:id="0">
    <w:p w14:paraId="042DB6B1" w14:textId="77777777" w:rsidR="00AC1B48" w:rsidRDefault="00AC1B48" w:rsidP="00CF31BB">
      <w:r>
        <w:continuationSeparator/>
      </w:r>
    </w:p>
  </w:endnote>
  <w:endnote w:type="continuationNotice" w:id="1">
    <w:p w14:paraId="1B6D271D" w14:textId="77777777" w:rsidR="00263B69" w:rsidRDefault="00263B6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472"/>
      <w:gridCol w:w="3486"/>
      <w:gridCol w:w="3508"/>
    </w:tblGrid>
    <w:tr w:rsidR="007246D7" w:rsidRPr="009F4149" w14:paraId="588AD9A8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70B0DFE0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  <w:lang w:bidi="en-GB"/>
            </w:rPr>
            <mc:AlternateContent>
              <mc:Choice Requires="wps">
                <w:drawing>
                  <wp:inline distT="0" distB="0" distL="0" distR="0" wp14:anchorId="4B58B051" wp14:editId="2470F955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6B47609A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B58B051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&#13;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6B47609A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C89958D" w14:textId="635D6905" w:rsidR="003071A0" w:rsidRPr="009F4149" w:rsidRDefault="007246D7" w:rsidP="009F4149">
          <w:pPr>
            <w:pStyle w:val="Contacts"/>
          </w:pPr>
          <w:r>
            <w:rPr>
              <w:noProof/>
              <w:lang w:bidi="en-GB"/>
            </w:rPr>
            <mc:AlternateContent>
              <mc:Choice Requires="wpg">
                <w:drawing>
                  <wp:anchor distT="0" distB="0" distL="114300" distR="114300" simplePos="0" relativeHeight="251658241" behindDoc="1" locked="0" layoutInCell="1" allowOverlap="1" wp14:anchorId="18ADA0E6" wp14:editId="22B330D5">
                    <wp:simplePos x="0" y="0"/>
                    <wp:positionH relativeFrom="margin">
                      <wp:posOffset>-2296160</wp:posOffset>
                    </wp:positionH>
                    <wp:positionV relativeFrom="page">
                      <wp:posOffset>333375</wp:posOffset>
                    </wp:positionV>
                    <wp:extent cx="6640195" cy="977900"/>
                    <wp:effectExtent l="0" t="0" r="27305" b="0"/>
                    <wp:wrapNone/>
                    <wp:docPr id="15" name="Group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40195" cy="977900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858BE58" id="Group 15" o:spid="_x0000_s1026" alt="&quot;&quot;" style="position:absolute;margin-left:-180.8pt;margin-top:26.25pt;width:522.85pt;height:77pt;z-index:-251658239;mso-position-horizontal-relative:margin;mso-position-vertical-relative:page;mso-width-relative:margin;mso-height-relative:margin" coordorigin="9226,9332" coordsize="67855,98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">
      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" fillcolor="#f2f2f2 [3052]" stroked="f" strokeweight="1pt"/>
                    <v:rect id="Rectangle" o:spid="_x0000_s1028" style="position:absolute;left:9226;top:9332;width:67856;height:3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" fillcolor="#1f497d [3215]" strokecolor="#1f497d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  <w:r w:rsidR="003071A0" w:rsidRPr="009F4149">
            <w:rPr>
              <w:noProof/>
              <w:lang w:bidi="en-GB"/>
            </w:rPr>
            <mc:AlternateContent>
              <mc:Choice Requires="wps">
                <w:drawing>
                  <wp:inline distT="0" distB="0" distL="0" distR="0" wp14:anchorId="1D19E68E" wp14:editId="05AEA3AA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arto="http://schemas.microsoft.com/office/word/2006/arto">
                <w:pict>
                  <v:shape w14:anchorId="10B15A29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&#13;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53B21C1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  <w:lang w:bidi="en-GB"/>
            </w:rPr>
            <mc:AlternateContent>
              <mc:Choice Requires="wps">
                <w:drawing>
                  <wp:inline distT="0" distB="0" distL="0" distR="0" wp14:anchorId="17C96E94" wp14:editId="25A3D1A0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arto="http://schemas.microsoft.com/office/word/2006/arto">
                <w:pict>
                  <v:shape w14:anchorId="748EB9FC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&#13;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7246D7" w:rsidRPr="009F4149" w14:paraId="4EEC8CB5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61CCD520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A191754" w14:textId="04AAC806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7FA097CD" w14:textId="77777777" w:rsidR="003071A0" w:rsidRPr="009F4149" w:rsidRDefault="003071A0" w:rsidP="009F4149">
          <w:pPr>
            <w:pStyle w:val="Contacts"/>
          </w:pPr>
        </w:p>
      </w:tc>
    </w:tr>
    <w:tr w:rsidR="007246D7" w:rsidRPr="009F4149" w14:paraId="612DDD19" w14:textId="77777777" w:rsidTr="002D3842">
      <w:tc>
        <w:tcPr>
          <w:tcW w:w="3596" w:type="dxa"/>
          <w:shd w:val="clear" w:color="auto" w:fill="auto"/>
          <w:vAlign w:val="center"/>
        </w:tcPr>
        <w:p w14:paraId="0A78718C" w14:textId="77777777" w:rsidR="00AE3FB7" w:rsidRDefault="007246D7" w:rsidP="009F4149">
          <w:pPr>
            <w:pStyle w:val="Contacts"/>
          </w:pPr>
          <w:r>
            <w:t xml:space="preserve">The Schoolmaster’s House, </w:t>
          </w:r>
        </w:p>
        <w:p w14:paraId="4F0EA84A" w14:textId="77777777" w:rsidR="007246D7" w:rsidRDefault="007246D7" w:rsidP="009F4149">
          <w:pPr>
            <w:pStyle w:val="Contacts"/>
          </w:pPr>
          <w:r>
            <w:t xml:space="preserve">Church Hill, West </w:t>
          </w:r>
          <w:proofErr w:type="spellStart"/>
          <w:r>
            <w:t>Hoathly</w:t>
          </w:r>
          <w:proofErr w:type="spellEnd"/>
          <w:r>
            <w:t xml:space="preserve">, </w:t>
          </w:r>
        </w:p>
        <w:p w14:paraId="63DED1B2" w14:textId="3F8C02FD" w:rsidR="007246D7" w:rsidRPr="009F4149" w:rsidRDefault="007246D7" w:rsidP="009F4149">
          <w:pPr>
            <w:pStyle w:val="Contacts"/>
          </w:pPr>
          <w:r>
            <w:t>RH19 4PW, UK</w:t>
          </w:r>
        </w:p>
      </w:tc>
      <w:tc>
        <w:tcPr>
          <w:tcW w:w="3597" w:type="dxa"/>
          <w:shd w:val="clear" w:color="auto" w:fill="auto"/>
          <w:vAlign w:val="center"/>
        </w:tcPr>
        <w:p w14:paraId="761F809D" w14:textId="09C73D4E" w:rsidR="00AE3FB7" w:rsidRPr="009F4149" w:rsidRDefault="007246D7" w:rsidP="009F4149">
          <w:pPr>
            <w:pStyle w:val="Contacts"/>
          </w:pPr>
          <w:r>
            <w:t>+447961187699</w:t>
          </w:r>
        </w:p>
      </w:tc>
      <w:tc>
        <w:tcPr>
          <w:tcW w:w="3597" w:type="dxa"/>
          <w:shd w:val="clear" w:color="auto" w:fill="auto"/>
          <w:vAlign w:val="center"/>
        </w:tcPr>
        <w:p w14:paraId="3195F6E8" w14:textId="66EA0970" w:rsidR="00AE3FB7" w:rsidRPr="009F4149" w:rsidRDefault="007246D7" w:rsidP="009F4149">
          <w:pPr>
            <w:pStyle w:val="Contacts"/>
          </w:pPr>
          <w:r>
            <w:t>nicci.parry@gmail.com</w:t>
          </w:r>
        </w:p>
      </w:tc>
    </w:tr>
  </w:tbl>
  <w:p w14:paraId="3787F87A" w14:textId="1F3C322B" w:rsidR="00835DE8" w:rsidRDefault="00835DE8" w:rsidP="009F41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AE15D" w14:textId="77777777" w:rsidR="00AC1B48" w:rsidRDefault="00AC1B48" w:rsidP="00CF31BB">
      <w:r>
        <w:separator/>
      </w:r>
    </w:p>
  </w:footnote>
  <w:footnote w:type="continuationSeparator" w:id="0">
    <w:p w14:paraId="608D4E49" w14:textId="77777777" w:rsidR="00AC1B48" w:rsidRDefault="00AC1B48" w:rsidP="00CF31BB">
      <w:r>
        <w:continuationSeparator/>
      </w:r>
    </w:p>
  </w:footnote>
  <w:footnote w:type="continuationNotice" w:id="1">
    <w:p w14:paraId="50B8BEC5" w14:textId="77777777" w:rsidR="00263B69" w:rsidRDefault="00263B6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6FD11" w14:textId="698BE452" w:rsidR="00BC1B68" w:rsidRPr="00835DE8" w:rsidRDefault="00835DE8" w:rsidP="00AC1B48">
    <w:pPr>
      <w:pStyle w:val="Header"/>
    </w:pPr>
    <w:r>
      <w:rPr>
        <w:noProof/>
        <w:lang w:bidi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A935265" wp14:editId="476E8046">
              <wp:simplePos x="0" y="0"/>
              <wp:positionH relativeFrom="column">
                <wp:posOffset>8467</wp:posOffset>
              </wp:positionH>
              <wp:positionV relativeFrom="paragraph">
                <wp:posOffset>-1771016</wp:posOffset>
              </wp:positionV>
              <wp:extent cx="6790266" cy="10371667"/>
              <wp:effectExtent l="0" t="0" r="17145" b="4445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0266" cy="10371667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8" r="578"/>
                        <a:stretch/>
                      </pic:blipFill>
                      <pic:spPr bwMode="auto">
                        <a:xfrm>
                          <a:off x="0" y="0"/>
                          <a:ext cx="6858000" cy="284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ECD3AF" id="Group 13" o:spid="_x0000_s1026" alt="&quot;&quot;" style="position:absolute;margin-left:.65pt;margin-top:-139.45pt;width:534.65pt;height:816.65pt;z-index:-251658240;mso-width-relative:margin;mso-height-relative:margin" coordsize="68580,9775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">
              <v:group id="Group 2" o:spid="_x0000_s1027" style="position:absolute;top:27622;width:68580;height:70134" coordorigin="" coordsize="68581,70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<v:group id="Group 1" o:spid="_x0000_s1028" style="position:absolute;width:68549;height:70133" coordorigin=",-146" coordsize="68549,70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&#13;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&#13;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&#13;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&#13;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80;height:28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">
                <v:imagedata r:id="rId2" o:title="" cropleft="379f" cropright="379f"/>
                <o:lock v:ext="edit" aspectratio="f"/>
              </v:shape>
            </v:group>
          </w:pict>
        </mc:Fallback>
      </mc:AlternateContent>
    </w:r>
    <w:r w:rsidR="00AC1B48" w:rsidRPr="00F01151">
      <w:rPr>
        <w:rFonts w:cs="Calibri"/>
        <w:noProof/>
      </w:rPr>
      <w:drawing>
        <wp:inline distT="0" distB="0" distL="0" distR="0" wp14:anchorId="485288D6" wp14:editId="359CE398">
          <wp:extent cx="2743200" cy="1701800"/>
          <wp:effectExtent l="12700" t="12700" r="12700" b="12700"/>
          <wp:docPr id="16" name="Picture 16" descr="Shap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701800"/>
                  </a:xfrm>
                  <a:prstGeom prst="rect">
                    <a:avLst/>
                  </a:prstGeom>
                  <a:noFill/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09EF"/>
    <w:multiLevelType w:val="hybridMultilevel"/>
    <w:tmpl w:val="74545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22DD1"/>
    <w:multiLevelType w:val="multilevel"/>
    <w:tmpl w:val="DF240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AB2939"/>
    <w:multiLevelType w:val="multilevel"/>
    <w:tmpl w:val="391AE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034DCD"/>
    <w:multiLevelType w:val="hybridMultilevel"/>
    <w:tmpl w:val="07B62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F08AA"/>
    <w:multiLevelType w:val="multilevel"/>
    <w:tmpl w:val="4B100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F60358"/>
    <w:multiLevelType w:val="hybridMultilevel"/>
    <w:tmpl w:val="2C841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155F5"/>
    <w:multiLevelType w:val="multilevel"/>
    <w:tmpl w:val="E1EA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5E358BE"/>
    <w:multiLevelType w:val="multilevel"/>
    <w:tmpl w:val="6076F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0424C9"/>
    <w:multiLevelType w:val="hybridMultilevel"/>
    <w:tmpl w:val="F790EA8E"/>
    <w:lvl w:ilvl="0" w:tplc="080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9" w15:restartNumberingAfterBreak="0">
    <w:nsid w:val="22166779"/>
    <w:multiLevelType w:val="hybridMultilevel"/>
    <w:tmpl w:val="BA2CA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2649FA"/>
    <w:multiLevelType w:val="hybridMultilevel"/>
    <w:tmpl w:val="7BE8F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55508"/>
    <w:multiLevelType w:val="hybridMultilevel"/>
    <w:tmpl w:val="C2106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2274FD"/>
    <w:multiLevelType w:val="hybridMultilevel"/>
    <w:tmpl w:val="A9EAF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613B7"/>
    <w:multiLevelType w:val="multilevel"/>
    <w:tmpl w:val="16D41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8DE791C"/>
    <w:multiLevelType w:val="multilevel"/>
    <w:tmpl w:val="E572F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1AB1E17"/>
    <w:multiLevelType w:val="multilevel"/>
    <w:tmpl w:val="41C2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2CB5756"/>
    <w:multiLevelType w:val="multilevel"/>
    <w:tmpl w:val="7A929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3B72C85"/>
    <w:multiLevelType w:val="multilevel"/>
    <w:tmpl w:val="3B188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C5420A"/>
    <w:multiLevelType w:val="hybridMultilevel"/>
    <w:tmpl w:val="533CA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C1CF0"/>
    <w:multiLevelType w:val="hybridMultilevel"/>
    <w:tmpl w:val="B3DCB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8808B7"/>
    <w:multiLevelType w:val="multilevel"/>
    <w:tmpl w:val="E51A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6DE7A9F"/>
    <w:multiLevelType w:val="multilevel"/>
    <w:tmpl w:val="F656F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83D229B"/>
    <w:multiLevelType w:val="hybridMultilevel"/>
    <w:tmpl w:val="851E7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F2D6C"/>
    <w:multiLevelType w:val="hybridMultilevel"/>
    <w:tmpl w:val="9E743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5E49A9"/>
    <w:multiLevelType w:val="hybridMultilevel"/>
    <w:tmpl w:val="381C0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01016E"/>
    <w:multiLevelType w:val="multilevel"/>
    <w:tmpl w:val="1D1AD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79B1252"/>
    <w:multiLevelType w:val="multilevel"/>
    <w:tmpl w:val="0978B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0CB196B"/>
    <w:multiLevelType w:val="hybridMultilevel"/>
    <w:tmpl w:val="A9BAC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447F1D"/>
    <w:multiLevelType w:val="hybridMultilevel"/>
    <w:tmpl w:val="B6D81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905E13"/>
    <w:multiLevelType w:val="multilevel"/>
    <w:tmpl w:val="99D05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DE07B7A"/>
    <w:multiLevelType w:val="hybridMultilevel"/>
    <w:tmpl w:val="855C9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A6358"/>
    <w:multiLevelType w:val="multilevel"/>
    <w:tmpl w:val="04045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4D4407C"/>
    <w:multiLevelType w:val="multilevel"/>
    <w:tmpl w:val="172A2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E135FF"/>
    <w:multiLevelType w:val="hybridMultilevel"/>
    <w:tmpl w:val="52944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8342355">
    <w:abstractNumId w:val="21"/>
  </w:num>
  <w:num w:numId="2" w16cid:durableId="1304307982">
    <w:abstractNumId w:val="29"/>
  </w:num>
  <w:num w:numId="3" w16cid:durableId="420297875">
    <w:abstractNumId w:val="16"/>
  </w:num>
  <w:num w:numId="4" w16cid:durableId="1266040025">
    <w:abstractNumId w:val="17"/>
  </w:num>
  <w:num w:numId="5" w16cid:durableId="1091466348">
    <w:abstractNumId w:val="26"/>
  </w:num>
  <w:num w:numId="6" w16cid:durableId="509031185">
    <w:abstractNumId w:val="25"/>
  </w:num>
  <w:num w:numId="7" w16cid:durableId="149563163">
    <w:abstractNumId w:val="31"/>
  </w:num>
  <w:num w:numId="8" w16cid:durableId="795564036">
    <w:abstractNumId w:val="32"/>
  </w:num>
  <w:num w:numId="9" w16cid:durableId="2022463482">
    <w:abstractNumId w:val="7"/>
  </w:num>
  <w:num w:numId="10" w16cid:durableId="1267663132">
    <w:abstractNumId w:val="20"/>
  </w:num>
  <w:num w:numId="11" w16cid:durableId="1110051546">
    <w:abstractNumId w:val="6"/>
  </w:num>
  <w:num w:numId="12" w16cid:durableId="131411963">
    <w:abstractNumId w:val="14"/>
  </w:num>
  <w:num w:numId="13" w16cid:durableId="2044204320">
    <w:abstractNumId w:val="15"/>
  </w:num>
  <w:num w:numId="14" w16cid:durableId="1649749118">
    <w:abstractNumId w:val="1"/>
  </w:num>
  <w:num w:numId="15" w16cid:durableId="715086844">
    <w:abstractNumId w:val="4"/>
  </w:num>
  <w:num w:numId="16" w16cid:durableId="773787304">
    <w:abstractNumId w:val="13"/>
  </w:num>
  <w:num w:numId="17" w16cid:durableId="1756628713">
    <w:abstractNumId w:val="2"/>
  </w:num>
  <w:num w:numId="18" w16cid:durableId="550847796">
    <w:abstractNumId w:val="12"/>
  </w:num>
  <w:num w:numId="19" w16cid:durableId="325669919">
    <w:abstractNumId w:val="27"/>
  </w:num>
  <w:num w:numId="20" w16cid:durableId="2107341852">
    <w:abstractNumId w:val="11"/>
  </w:num>
  <w:num w:numId="21" w16cid:durableId="1401632569">
    <w:abstractNumId w:val="18"/>
  </w:num>
  <w:num w:numId="22" w16cid:durableId="362899255">
    <w:abstractNumId w:val="0"/>
  </w:num>
  <w:num w:numId="23" w16cid:durableId="242108299">
    <w:abstractNumId w:val="24"/>
  </w:num>
  <w:num w:numId="24" w16cid:durableId="1725332852">
    <w:abstractNumId w:val="3"/>
  </w:num>
  <w:num w:numId="25" w16cid:durableId="1460030868">
    <w:abstractNumId w:val="28"/>
  </w:num>
  <w:num w:numId="26" w16cid:durableId="681010600">
    <w:abstractNumId w:val="10"/>
  </w:num>
  <w:num w:numId="27" w16cid:durableId="943072032">
    <w:abstractNumId w:val="23"/>
  </w:num>
  <w:num w:numId="28" w16cid:durableId="187255907">
    <w:abstractNumId w:val="22"/>
  </w:num>
  <w:num w:numId="29" w16cid:durableId="2053191747">
    <w:abstractNumId w:val="9"/>
  </w:num>
  <w:num w:numId="30" w16cid:durableId="1809862512">
    <w:abstractNumId w:val="19"/>
  </w:num>
  <w:num w:numId="31" w16cid:durableId="982351816">
    <w:abstractNumId w:val="33"/>
  </w:num>
  <w:num w:numId="32" w16cid:durableId="673146715">
    <w:abstractNumId w:val="30"/>
  </w:num>
  <w:num w:numId="33" w16cid:durableId="956065435">
    <w:abstractNumId w:val="5"/>
  </w:num>
  <w:num w:numId="34" w16cid:durableId="1733039102">
    <w:abstractNumId w:val="8"/>
  </w:num>
  <w:num w:numId="35" w16cid:durableId="1781877462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B48"/>
    <w:rsid w:val="00001E5C"/>
    <w:rsid w:val="000035F2"/>
    <w:rsid w:val="00012424"/>
    <w:rsid w:val="00044E81"/>
    <w:rsid w:val="0005135F"/>
    <w:rsid w:val="000573C8"/>
    <w:rsid w:val="00067DAC"/>
    <w:rsid w:val="000B20B6"/>
    <w:rsid w:val="000B2DC3"/>
    <w:rsid w:val="000B5561"/>
    <w:rsid w:val="000C34CF"/>
    <w:rsid w:val="000C75BF"/>
    <w:rsid w:val="000D4793"/>
    <w:rsid w:val="000E0636"/>
    <w:rsid w:val="001034AB"/>
    <w:rsid w:val="001036E0"/>
    <w:rsid w:val="00104991"/>
    <w:rsid w:val="00110721"/>
    <w:rsid w:val="001257F0"/>
    <w:rsid w:val="00127B7D"/>
    <w:rsid w:val="001338FD"/>
    <w:rsid w:val="001341D8"/>
    <w:rsid w:val="00137401"/>
    <w:rsid w:val="00137586"/>
    <w:rsid w:val="001441B4"/>
    <w:rsid w:val="00153BD4"/>
    <w:rsid w:val="0016108E"/>
    <w:rsid w:val="00165A14"/>
    <w:rsid w:val="00172A70"/>
    <w:rsid w:val="00194F1B"/>
    <w:rsid w:val="001A199E"/>
    <w:rsid w:val="001B331D"/>
    <w:rsid w:val="001C42C8"/>
    <w:rsid w:val="001D7E42"/>
    <w:rsid w:val="001E23F9"/>
    <w:rsid w:val="00205FE0"/>
    <w:rsid w:val="00210CB0"/>
    <w:rsid w:val="00212BBF"/>
    <w:rsid w:val="00216F38"/>
    <w:rsid w:val="00224749"/>
    <w:rsid w:val="00240449"/>
    <w:rsid w:val="002431BD"/>
    <w:rsid w:val="00246BBD"/>
    <w:rsid w:val="0025130C"/>
    <w:rsid w:val="00256391"/>
    <w:rsid w:val="002633EB"/>
    <w:rsid w:val="00263B69"/>
    <w:rsid w:val="00265218"/>
    <w:rsid w:val="0027223F"/>
    <w:rsid w:val="0027593A"/>
    <w:rsid w:val="0027746C"/>
    <w:rsid w:val="002A10B4"/>
    <w:rsid w:val="002A2DC4"/>
    <w:rsid w:val="002A7E2C"/>
    <w:rsid w:val="002C2043"/>
    <w:rsid w:val="002C246C"/>
    <w:rsid w:val="002C6151"/>
    <w:rsid w:val="002C6ABD"/>
    <w:rsid w:val="002C7FDB"/>
    <w:rsid w:val="002D3842"/>
    <w:rsid w:val="002D55CB"/>
    <w:rsid w:val="002E3D06"/>
    <w:rsid w:val="002E51BB"/>
    <w:rsid w:val="002F5E6F"/>
    <w:rsid w:val="002F65FE"/>
    <w:rsid w:val="003071A0"/>
    <w:rsid w:val="00316998"/>
    <w:rsid w:val="00317041"/>
    <w:rsid w:val="00326C60"/>
    <w:rsid w:val="00337C0F"/>
    <w:rsid w:val="0035052D"/>
    <w:rsid w:val="00366F6D"/>
    <w:rsid w:val="0037490E"/>
    <w:rsid w:val="00383F13"/>
    <w:rsid w:val="003C391E"/>
    <w:rsid w:val="003D55BE"/>
    <w:rsid w:val="003D5BCE"/>
    <w:rsid w:val="003E0129"/>
    <w:rsid w:val="003E2A16"/>
    <w:rsid w:val="003F292F"/>
    <w:rsid w:val="003F4F5D"/>
    <w:rsid w:val="003F693D"/>
    <w:rsid w:val="00402189"/>
    <w:rsid w:val="00405AF8"/>
    <w:rsid w:val="00410E03"/>
    <w:rsid w:val="00424158"/>
    <w:rsid w:val="00435E8C"/>
    <w:rsid w:val="0044115E"/>
    <w:rsid w:val="004456B5"/>
    <w:rsid w:val="00453BAA"/>
    <w:rsid w:val="00456136"/>
    <w:rsid w:val="00461D72"/>
    <w:rsid w:val="00463B35"/>
    <w:rsid w:val="00464667"/>
    <w:rsid w:val="0046501A"/>
    <w:rsid w:val="00482917"/>
    <w:rsid w:val="00496B81"/>
    <w:rsid w:val="004A7C1B"/>
    <w:rsid w:val="004B5FC9"/>
    <w:rsid w:val="004B60D9"/>
    <w:rsid w:val="004B76FF"/>
    <w:rsid w:val="004C2F50"/>
    <w:rsid w:val="004F3E01"/>
    <w:rsid w:val="00524D35"/>
    <w:rsid w:val="00534194"/>
    <w:rsid w:val="00542A22"/>
    <w:rsid w:val="00551244"/>
    <w:rsid w:val="00553541"/>
    <w:rsid w:val="0057192E"/>
    <w:rsid w:val="00580FE0"/>
    <w:rsid w:val="00584147"/>
    <w:rsid w:val="00591869"/>
    <w:rsid w:val="005A3A00"/>
    <w:rsid w:val="005A5004"/>
    <w:rsid w:val="005A6806"/>
    <w:rsid w:val="005B7BCA"/>
    <w:rsid w:val="005D124E"/>
    <w:rsid w:val="005D12F7"/>
    <w:rsid w:val="005D4225"/>
    <w:rsid w:val="005E329E"/>
    <w:rsid w:val="00613B98"/>
    <w:rsid w:val="00622639"/>
    <w:rsid w:val="00632B41"/>
    <w:rsid w:val="00632EAB"/>
    <w:rsid w:val="00637C41"/>
    <w:rsid w:val="00643F5A"/>
    <w:rsid w:val="006550A8"/>
    <w:rsid w:val="0066092D"/>
    <w:rsid w:val="00684557"/>
    <w:rsid w:val="00685671"/>
    <w:rsid w:val="006859BF"/>
    <w:rsid w:val="00691257"/>
    <w:rsid w:val="00697009"/>
    <w:rsid w:val="006A0630"/>
    <w:rsid w:val="006A3E5A"/>
    <w:rsid w:val="006A7299"/>
    <w:rsid w:val="006B4071"/>
    <w:rsid w:val="006C6BEC"/>
    <w:rsid w:val="006C7D64"/>
    <w:rsid w:val="006D43A7"/>
    <w:rsid w:val="006F01B7"/>
    <w:rsid w:val="00705FD1"/>
    <w:rsid w:val="0071089C"/>
    <w:rsid w:val="00711FC0"/>
    <w:rsid w:val="007246D7"/>
    <w:rsid w:val="00740131"/>
    <w:rsid w:val="007420D3"/>
    <w:rsid w:val="00772685"/>
    <w:rsid w:val="00786ABA"/>
    <w:rsid w:val="007A0346"/>
    <w:rsid w:val="007B332D"/>
    <w:rsid w:val="007B52D2"/>
    <w:rsid w:val="007C1F7D"/>
    <w:rsid w:val="007D4224"/>
    <w:rsid w:val="007D4902"/>
    <w:rsid w:val="00805313"/>
    <w:rsid w:val="00826DE9"/>
    <w:rsid w:val="00835DE8"/>
    <w:rsid w:val="0085192B"/>
    <w:rsid w:val="008549A4"/>
    <w:rsid w:val="0085657B"/>
    <w:rsid w:val="008610DD"/>
    <w:rsid w:val="008651A9"/>
    <w:rsid w:val="00875609"/>
    <w:rsid w:val="0088307B"/>
    <w:rsid w:val="00890FAA"/>
    <w:rsid w:val="008C5804"/>
    <w:rsid w:val="008C58DE"/>
    <w:rsid w:val="008D3EE1"/>
    <w:rsid w:val="008D51FE"/>
    <w:rsid w:val="008E3060"/>
    <w:rsid w:val="008E5B25"/>
    <w:rsid w:val="008E679A"/>
    <w:rsid w:val="008F387F"/>
    <w:rsid w:val="008F396E"/>
    <w:rsid w:val="008F3C8E"/>
    <w:rsid w:val="008F6349"/>
    <w:rsid w:val="00915359"/>
    <w:rsid w:val="009207AD"/>
    <w:rsid w:val="009241F9"/>
    <w:rsid w:val="00934A8E"/>
    <w:rsid w:val="00936816"/>
    <w:rsid w:val="009372F7"/>
    <w:rsid w:val="00974ECD"/>
    <w:rsid w:val="00986509"/>
    <w:rsid w:val="00987013"/>
    <w:rsid w:val="009C219B"/>
    <w:rsid w:val="009C28ED"/>
    <w:rsid w:val="009C7D5D"/>
    <w:rsid w:val="009E6AC6"/>
    <w:rsid w:val="009F4149"/>
    <w:rsid w:val="00A02846"/>
    <w:rsid w:val="00A2577D"/>
    <w:rsid w:val="00A3321A"/>
    <w:rsid w:val="00A3611D"/>
    <w:rsid w:val="00A42C89"/>
    <w:rsid w:val="00A46D38"/>
    <w:rsid w:val="00A6157C"/>
    <w:rsid w:val="00A6687D"/>
    <w:rsid w:val="00A73AE1"/>
    <w:rsid w:val="00AA23DA"/>
    <w:rsid w:val="00AA6368"/>
    <w:rsid w:val="00AA7394"/>
    <w:rsid w:val="00AB19A5"/>
    <w:rsid w:val="00AB2833"/>
    <w:rsid w:val="00AC1B48"/>
    <w:rsid w:val="00AC5664"/>
    <w:rsid w:val="00AC7198"/>
    <w:rsid w:val="00AC7E6D"/>
    <w:rsid w:val="00AE3FB7"/>
    <w:rsid w:val="00AE5144"/>
    <w:rsid w:val="00AF3A9B"/>
    <w:rsid w:val="00B01523"/>
    <w:rsid w:val="00B02C78"/>
    <w:rsid w:val="00B03E0D"/>
    <w:rsid w:val="00B122BA"/>
    <w:rsid w:val="00B23014"/>
    <w:rsid w:val="00B237C3"/>
    <w:rsid w:val="00B26873"/>
    <w:rsid w:val="00B449FD"/>
    <w:rsid w:val="00B45F61"/>
    <w:rsid w:val="00B541B0"/>
    <w:rsid w:val="00B715B2"/>
    <w:rsid w:val="00B8050C"/>
    <w:rsid w:val="00B87C8F"/>
    <w:rsid w:val="00B93094"/>
    <w:rsid w:val="00B96AA3"/>
    <w:rsid w:val="00BB5E32"/>
    <w:rsid w:val="00BC1B68"/>
    <w:rsid w:val="00BD7227"/>
    <w:rsid w:val="00BE6B42"/>
    <w:rsid w:val="00BF4352"/>
    <w:rsid w:val="00BF5A49"/>
    <w:rsid w:val="00C22D5A"/>
    <w:rsid w:val="00C23EDF"/>
    <w:rsid w:val="00C32386"/>
    <w:rsid w:val="00C46931"/>
    <w:rsid w:val="00C50E6D"/>
    <w:rsid w:val="00C520D9"/>
    <w:rsid w:val="00C52641"/>
    <w:rsid w:val="00C53078"/>
    <w:rsid w:val="00C547A0"/>
    <w:rsid w:val="00C5634E"/>
    <w:rsid w:val="00C63276"/>
    <w:rsid w:val="00C76142"/>
    <w:rsid w:val="00C80545"/>
    <w:rsid w:val="00C81766"/>
    <w:rsid w:val="00C8285C"/>
    <w:rsid w:val="00C84BD5"/>
    <w:rsid w:val="00CE2658"/>
    <w:rsid w:val="00CF31BB"/>
    <w:rsid w:val="00CF3B4E"/>
    <w:rsid w:val="00D02647"/>
    <w:rsid w:val="00D10210"/>
    <w:rsid w:val="00D209A1"/>
    <w:rsid w:val="00D2356F"/>
    <w:rsid w:val="00D32034"/>
    <w:rsid w:val="00D3768C"/>
    <w:rsid w:val="00D4140A"/>
    <w:rsid w:val="00D4436A"/>
    <w:rsid w:val="00D75664"/>
    <w:rsid w:val="00D832D3"/>
    <w:rsid w:val="00D84DA4"/>
    <w:rsid w:val="00D93D54"/>
    <w:rsid w:val="00DB5CAA"/>
    <w:rsid w:val="00DB78E2"/>
    <w:rsid w:val="00DD4800"/>
    <w:rsid w:val="00DE25B2"/>
    <w:rsid w:val="00DE3C23"/>
    <w:rsid w:val="00DE59F7"/>
    <w:rsid w:val="00DF40A5"/>
    <w:rsid w:val="00E141F4"/>
    <w:rsid w:val="00E20306"/>
    <w:rsid w:val="00E301A2"/>
    <w:rsid w:val="00E3499D"/>
    <w:rsid w:val="00E53AFF"/>
    <w:rsid w:val="00E60C8F"/>
    <w:rsid w:val="00E615A8"/>
    <w:rsid w:val="00E61D15"/>
    <w:rsid w:val="00EA39E6"/>
    <w:rsid w:val="00ED64D3"/>
    <w:rsid w:val="00EE11A8"/>
    <w:rsid w:val="00EF0585"/>
    <w:rsid w:val="00EF6DBC"/>
    <w:rsid w:val="00EF7890"/>
    <w:rsid w:val="00F02022"/>
    <w:rsid w:val="00F27B67"/>
    <w:rsid w:val="00F407EC"/>
    <w:rsid w:val="00F42EDB"/>
    <w:rsid w:val="00F51EE5"/>
    <w:rsid w:val="00F56083"/>
    <w:rsid w:val="00F56C55"/>
    <w:rsid w:val="00F62AFD"/>
    <w:rsid w:val="00F62D9B"/>
    <w:rsid w:val="00F678ED"/>
    <w:rsid w:val="00F7442E"/>
    <w:rsid w:val="00FA6B83"/>
    <w:rsid w:val="00FB156A"/>
    <w:rsid w:val="00FB3407"/>
    <w:rsid w:val="00FC0271"/>
    <w:rsid w:val="00FD50AA"/>
    <w:rsid w:val="00FD6BBE"/>
    <w:rsid w:val="00FF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354E4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GB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6B81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6B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0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cci.parry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icolaparry/Library/Containers/com.microsoft.Word/Data/Library/Application%20Support/Microsoft/Office/16.0/DTS/Search/%7b6C53B7FC-F1AB-F54E-BDC1-4AD6E11FFA38%7dtf89431078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B9EB92C15C04F4BBDF70B203F6E9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3F73F-C5D4-FE4F-89E6-692072DF8433}"/>
      </w:docPartPr>
      <w:docPartBody>
        <w:p w:rsidR="009947A6" w:rsidRDefault="002F366F" w:rsidP="002F366F">
          <w:pPr>
            <w:pStyle w:val="EB9EB92C15C04F4BBDF70B203F6E9DD7"/>
          </w:pPr>
          <w:r w:rsidRPr="00194F1B">
            <w:rPr>
              <w:lang w:bidi="en-GB"/>
            </w:rPr>
            <w:t>Date</w:t>
          </w:r>
        </w:p>
      </w:docPartBody>
    </w:docPart>
    <w:docPart>
      <w:docPartPr>
        <w:name w:val="AE663D3042153F429F6F4C6C1A80B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5E9EB-C370-FF46-AFE6-1FA3B139ED18}"/>
      </w:docPartPr>
      <w:docPartBody>
        <w:p w:rsidR="009947A6" w:rsidRDefault="002F366F" w:rsidP="002F366F">
          <w:pPr>
            <w:pStyle w:val="AE663D3042153F429F6F4C6C1A80BD12"/>
          </w:pPr>
          <w:r w:rsidRPr="00194F1B">
            <w:rPr>
              <w:lang w:bidi="en-GB"/>
            </w:rPr>
            <w:t>Agent/Representative Name</w:t>
          </w:r>
        </w:p>
      </w:docPartBody>
    </w:docPart>
    <w:docPart>
      <w:docPartPr>
        <w:name w:val="5D5F5E21F828F745909FBE665109D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02389-D2BF-7642-BB74-BD1EC24FE261}"/>
      </w:docPartPr>
      <w:docPartBody>
        <w:p w:rsidR="009947A6" w:rsidRDefault="002F366F" w:rsidP="002F366F">
          <w:pPr>
            <w:pStyle w:val="5D5F5E21F828F745909FBE665109DD4B"/>
          </w:pPr>
          <w:r w:rsidRPr="00194F1B">
            <w:rPr>
              <w:lang w:bidi="en-GB"/>
            </w:rPr>
            <w:t>Client Name</w:t>
          </w:r>
        </w:p>
      </w:docPartBody>
    </w:docPart>
    <w:docPart>
      <w:docPartPr>
        <w:name w:val="1968A1B3D634FF44A6582D62EBB2C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48745-EE3C-7544-BEF0-9EEC7BB04359}"/>
      </w:docPartPr>
      <w:docPartBody>
        <w:p w:rsidR="009947A6" w:rsidRDefault="002F366F" w:rsidP="002F366F">
          <w:pPr>
            <w:pStyle w:val="1968A1B3D634FF44A6582D62EBB2C36E"/>
          </w:pPr>
          <w:r w:rsidRPr="00194F1B">
            <w:rPr>
              <w:lang w:bidi="en-GB"/>
            </w:rPr>
            <w:t>Client Information</w:t>
          </w:r>
        </w:p>
      </w:docPartBody>
    </w:docPart>
    <w:docPart>
      <w:docPartPr>
        <w:name w:val="B630EC9C2C2F3D42B78BC3D3F4B9D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8EC25-6591-1544-9018-9079FBC097DC}"/>
      </w:docPartPr>
      <w:docPartBody>
        <w:p w:rsidR="009947A6" w:rsidRDefault="002F366F" w:rsidP="002F366F">
          <w:pPr>
            <w:pStyle w:val="B630EC9C2C2F3D42B78BC3D3F4B9DCBD"/>
          </w:pPr>
          <w:r w:rsidRPr="00194F1B">
            <w:rPr>
              <w:lang w:bidi="en-GB"/>
            </w:rPr>
            <w:t>Home phone number</w:t>
          </w:r>
        </w:p>
      </w:docPartBody>
    </w:docPart>
    <w:docPart>
      <w:docPartPr>
        <w:name w:val="9364E896D4FB414CA0063B54C518F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187FA-43F6-B64D-BE9D-A8D1AE394790}"/>
      </w:docPartPr>
      <w:docPartBody>
        <w:p w:rsidR="009947A6" w:rsidRDefault="002F366F" w:rsidP="002F366F">
          <w:pPr>
            <w:pStyle w:val="9364E896D4FB414CA0063B54C518F958"/>
          </w:pPr>
          <w:r w:rsidRPr="00194F1B">
            <w:rPr>
              <w:lang w:bidi="en-GB"/>
            </w:rPr>
            <w:t>Email address</w:t>
          </w:r>
        </w:p>
      </w:docPartBody>
    </w:docPart>
    <w:docPart>
      <w:docPartPr>
        <w:name w:val="A281DFEB2BBB27479CB1D458FCCB4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F8951-F538-F549-99EF-A8B41A23819E}"/>
      </w:docPartPr>
      <w:docPartBody>
        <w:p w:rsidR="009947A6" w:rsidRDefault="002F366F" w:rsidP="002F366F">
          <w:pPr>
            <w:pStyle w:val="A281DFEB2BBB27479CB1D458FCCB4899"/>
          </w:pPr>
          <w:r w:rsidRPr="00194F1B">
            <w:rPr>
              <w:lang w:bidi="en-GB"/>
            </w:rPr>
            <w:t>Address</w:t>
          </w:r>
        </w:p>
      </w:docPartBody>
    </w:docPart>
    <w:docPart>
      <w:docPartPr>
        <w:name w:val="894A30D8503FE646A124151D6BA1E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6DD94-E72A-214C-A787-04C19FF47256}"/>
      </w:docPartPr>
      <w:docPartBody>
        <w:p w:rsidR="009947A6" w:rsidRDefault="002F366F" w:rsidP="002F366F">
          <w:pPr>
            <w:pStyle w:val="894A30D8503FE646A124151D6BA1EA27"/>
          </w:pPr>
          <w:r w:rsidRPr="00194F1B">
            <w:rPr>
              <w:lang w:bidi="en-GB"/>
            </w:rPr>
            <w:t>Postcode</w:t>
          </w:r>
        </w:p>
      </w:docPartBody>
    </w:docPart>
    <w:docPart>
      <w:docPartPr>
        <w:name w:val="A58B69FD408C984897F0CFF115F94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A7404-EA09-A146-9E94-A3E5B6C0BE96}"/>
      </w:docPartPr>
      <w:docPartBody>
        <w:p w:rsidR="009947A6" w:rsidRDefault="002F366F" w:rsidP="002F366F">
          <w:pPr>
            <w:pStyle w:val="A58B69FD408C984897F0CFF115F94C1F"/>
          </w:pPr>
          <w:r w:rsidRPr="00194F1B">
            <w:rPr>
              <w:lang w:bidi="en-GB"/>
            </w:rPr>
            <w:t>Occupation/Business Type</w:t>
          </w:r>
        </w:p>
      </w:docPartBody>
    </w:docPart>
    <w:docPart>
      <w:docPartPr>
        <w:name w:val="3EAF2EEE4DBB914B83983124C1E8C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27A01-95BB-C24E-8033-B9FE687324EF}"/>
      </w:docPartPr>
      <w:docPartBody>
        <w:p w:rsidR="009947A6" w:rsidRDefault="002F366F" w:rsidP="002F366F">
          <w:pPr>
            <w:pStyle w:val="3EAF2EEE4DBB914B83983124C1E8C090"/>
          </w:pPr>
          <w:r w:rsidRPr="00194F1B">
            <w:rPr>
              <w:lang w:bidi="en-GB"/>
            </w:rPr>
            <w:t>DOB</w:t>
          </w:r>
        </w:p>
      </w:docPartBody>
    </w:docPart>
    <w:docPart>
      <w:docPartPr>
        <w:name w:val="E11210AAE2278B4DB13CF5AD105F3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35D16-C2E5-DB47-AEDB-E38C0483FDB1}"/>
      </w:docPartPr>
      <w:docPartBody>
        <w:p w:rsidR="009947A6" w:rsidRDefault="002F366F" w:rsidP="002F366F">
          <w:pPr>
            <w:pStyle w:val="E11210AAE2278B4DB13CF5AD105F3C3C"/>
          </w:pPr>
          <w:r w:rsidRPr="00194F1B">
            <w:rPr>
              <w:lang w:bidi="en-GB"/>
            </w:rPr>
            <w:t>Gender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66F"/>
    <w:rsid w:val="002F366F"/>
    <w:rsid w:val="009947A6"/>
    <w:rsid w:val="009F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9EB92C15C04F4BBDF70B203F6E9DD7">
    <w:name w:val="EB9EB92C15C04F4BBDF70B203F6E9DD7"/>
    <w:rsid w:val="002F366F"/>
  </w:style>
  <w:style w:type="paragraph" w:customStyle="1" w:styleId="AE663D3042153F429F6F4C6C1A80BD12">
    <w:name w:val="AE663D3042153F429F6F4C6C1A80BD12"/>
    <w:rsid w:val="002F366F"/>
  </w:style>
  <w:style w:type="paragraph" w:customStyle="1" w:styleId="5D5F5E21F828F745909FBE665109DD4B">
    <w:name w:val="5D5F5E21F828F745909FBE665109DD4B"/>
    <w:rsid w:val="002F366F"/>
  </w:style>
  <w:style w:type="paragraph" w:customStyle="1" w:styleId="1968A1B3D634FF44A6582D62EBB2C36E">
    <w:name w:val="1968A1B3D634FF44A6582D62EBB2C36E"/>
    <w:rsid w:val="002F366F"/>
  </w:style>
  <w:style w:type="paragraph" w:customStyle="1" w:styleId="B630EC9C2C2F3D42B78BC3D3F4B9DCBD">
    <w:name w:val="B630EC9C2C2F3D42B78BC3D3F4B9DCBD"/>
    <w:rsid w:val="002F366F"/>
  </w:style>
  <w:style w:type="paragraph" w:customStyle="1" w:styleId="9364E896D4FB414CA0063B54C518F958">
    <w:name w:val="9364E896D4FB414CA0063B54C518F958"/>
    <w:rsid w:val="002F366F"/>
  </w:style>
  <w:style w:type="paragraph" w:customStyle="1" w:styleId="A281DFEB2BBB27479CB1D458FCCB4899">
    <w:name w:val="A281DFEB2BBB27479CB1D458FCCB4899"/>
    <w:rsid w:val="002F366F"/>
  </w:style>
  <w:style w:type="paragraph" w:customStyle="1" w:styleId="894A30D8503FE646A124151D6BA1EA27">
    <w:name w:val="894A30D8503FE646A124151D6BA1EA27"/>
    <w:rsid w:val="002F366F"/>
  </w:style>
  <w:style w:type="paragraph" w:customStyle="1" w:styleId="A58B69FD408C984897F0CFF115F94C1F">
    <w:name w:val="A58B69FD408C984897F0CFF115F94C1F"/>
    <w:rsid w:val="002F366F"/>
  </w:style>
  <w:style w:type="paragraph" w:customStyle="1" w:styleId="3EAF2EEE4DBB914B83983124C1E8C090">
    <w:name w:val="3EAF2EEE4DBB914B83983124C1E8C090"/>
    <w:rsid w:val="002F366F"/>
  </w:style>
  <w:style w:type="paragraph" w:customStyle="1" w:styleId="E11210AAE2278B4DB13CF5AD105F3C3C">
    <w:name w:val="E11210AAE2278B4DB13CF5AD105F3C3C"/>
    <w:rsid w:val="002F36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{6C53B7FC-F1AB-F54E-BDC1-4AD6E11FFA38}tf89431078_win32.dotx</Template>
  <TotalTime>0</TotalTime>
  <Pages>1</Pages>
  <Words>865</Words>
  <Characters>4932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5786</CharactersWithSpaces>
  <SharedDoc>false</SharedDoc>
  <HyperlinkBase/>
  <HLinks>
    <vt:vector size="6" baseType="variant">
      <vt:variant>
        <vt:i4>1638520</vt:i4>
      </vt:variant>
      <vt:variant>
        <vt:i4>0</vt:i4>
      </vt:variant>
      <vt:variant>
        <vt:i4>0</vt:i4>
      </vt:variant>
      <vt:variant>
        <vt:i4>5</vt:i4>
      </vt:variant>
      <vt:variant>
        <vt:lpwstr>mailto:nicci.parry@gmail.com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2022-11-04T12:47:00Z</dcterms:created>
  <dcterms:modified xsi:type="dcterms:W3CDTF">2022-11-05T16:25:00Z</dcterms:modified>
  <cp:category/>
</cp:coreProperties>
</file>